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B327EB" w:rsidRPr="0050657A" w:rsidRDefault="00B327EB" w:rsidP="00411C37">
      <w:pPr>
        <w:spacing w:after="120"/>
        <w:ind w:right="-900"/>
        <w:jc w:val="center"/>
        <w:rPr>
          <w:b/>
        </w:rPr>
      </w:pPr>
    </w:p>
    <w:p w:rsidR="00B327EB" w:rsidRDefault="00B327EB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Read</w:t>
      </w:r>
    </w:p>
    <w:p w:rsidR="00B327EB" w:rsidRPr="0050657A" w:rsidRDefault="00B327EB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September 1994</w:t>
      </w:r>
    </w:p>
    <w:p w:rsidR="00B327EB" w:rsidRPr="00CC7A2A" w:rsidRDefault="00B327EB" w:rsidP="00C845B9">
      <w:pPr>
        <w:ind w:left="216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  <w:r w:rsidRPr="00CC7A2A">
        <w:rPr>
          <w:sz w:val="26"/>
          <w:szCs w:val="26"/>
        </w:rPr>
        <w:t>Yea, to those who read</w:t>
      </w:r>
    </w:p>
    <w:p w:rsidR="00B327EB" w:rsidRPr="00CC7A2A" w:rsidRDefault="00B327EB" w:rsidP="008902B6">
      <w:pPr>
        <w:spacing w:before="107"/>
        <w:ind w:left="2160"/>
        <w:jc w:val="both"/>
        <w:rPr>
          <w:sz w:val="26"/>
          <w:szCs w:val="26"/>
        </w:rPr>
      </w:pPr>
      <w:r w:rsidRPr="00CC7A2A">
        <w:rPr>
          <w:sz w:val="26"/>
          <w:szCs w:val="26"/>
        </w:rPr>
        <w:t>The rest of the world,</w:t>
      </w:r>
    </w:p>
    <w:p w:rsidR="00B327EB" w:rsidRPr="00CC7A2A" w:rsidRDefault="00B327EB" w:rsidP="008902B6">
      <w:pPr>
        <w:spacing w:before="115"/>
        <w:ind w:left="2160"/>
        <w:jc w:val="both"/>
        <w:rPr>
          <w:sz w:val="26"/>
          <w:szCs w:val="26"/>
        </w:rPr>
      </w:pPr>
      <w:r w:rsidRPr="00CC7A2A">
        <w:rPr>
          <w:sz w:val="26"/>
          <w:szCs w:val="26"/>
        </w:rPr>
        <w:t>They shall feed.</w:t>
      </w:r>
    </w:p>
    <w:p w:rsidR="00B327EB" w:rsidRPr="00CC7A2A" w:rsidRDefault="00B327EB" w:rsidP="008902B6">
      <w:pPr>
        <w:spacing w:before="93"/>
        <w:ind w:left="2160"/>
        <w:jc w:val="both"/>
        <w:rPr>
          <w:sz w:val="26"/>
          <w:szCs w:val="26"/>
        </w:rPr>
      </w:pPr>
      <w:r w:rsidRPr="00CC7A2A">
        <w:rPr>
          <w:sz w:val="26"/>
          <w:szCs w:val="26"/>
        </w:rPr>
        <w:t>You will supply the feed</w:t>
      </w:r>
    </w:p>
    <w:p w:rsidR="00B327EB" w:rsidRPr="00CC7A2A" w:rsidRDefault="00B327EB" w:rsidP="008902B6">
      <w:pPr>
        <w:spacing w:before="93"/>
        <w:ind w:left="2160"/>
        <w:jc w:val="both"/>
        <w:rPr>
          <w:sz w:val="26"/>
          <w:szCs w:val="26"/>
        </w:rPr>
      </w:pPr>
      <w:r w:rsidRPr="00CC7A2A">
        <w:rPr>
          <w:sz w:val="26"/>
          <w:szCs w:val="26"/>
        </w:rPr>
        <w:t>to saturate their greed</w:t>
      </w:r>
    </w:p>
    <w:p w:rsidR="00B327EB" w:rsidRPr="00CC7A2A" w:rsidRDefault="00B327EB" w:rsidP="008902B6">
      <w:pPr>
        <w:spacing w:before="97"/>
        <w:ind w:left="2160"/>
        <w:jc w:val="both"/>
        <w:rPr>
          <w:sz w:val="26"/>
          <w:szCs w:val="26"/>
        </w:rPr>
      </w:pPr>
      <w:r w:rsidRPr="00CC7A2A">
        <w:rPr>
          <w:sz w:val="26"/>
          <w:szCs w:val="26"/>
        </w:rPr>
        <w:t>You shall help those in need</w:t>
      </w:r>
    </w:p>
    <w:p w:rsidR="00B327EB" w:rsidRPr="00CC7A2A" w:rsidRDefault="00B327EB" w:rsidP="00C845B9">
      <w:pPr>
        <w:spacing w:before="100" w:after="480"/>
        <w:ind w:left="2160"/>
        <w:jc w:val="both"/>
        <w:rPr>
          <w:sz w:val="26"/>
          <w:szCs w:val="26"/>
        </w:rPr>
      </w:pPr>
      <w:r w:rsidRPr="00CC7A2A">
        <w:rPr>
          <w:sz w:val="26"/>
          <w:szCs w:val="26"/>
        </w:rPr>
        <w:t>Yea, to those who read</w:t>
      </w:r>
    </w:p>
    <w:p w:rsidR="00B327EB" w:rsidRPr="00CC7A2A" w:rsidRDefault="00B327EB" w:rsidP="008902B6">
      <w:pPr>
        <w:spacing w:before="46"/>
        <w:ind w:left="2160"/>
        <w:jc w:val="both"/>
        <w:rPr>
          <w:sz w:val="26"/>
          <w:szCs w:val="26"/>
        </w:rPr>
      </w:pPr>
      <w:r w:rsidRPr="00CC7A2A">
        <w:rPr>
          <w:sz w:val="26"/>
          <w:szCs w:val="26"/>
        </w:rPr>
        <w:t>Yea, to those who read</w:t>
      </w:r>
    </w:p>
    <w:p w:rsidR="00B327EB" w:rsidRPr="00CC7A2A" w:rsidRDefault="00B327EB" w:rsidP="008902B6">
      <w:pPr>
        <w:spacing w:before="107"/>
        <w:ind w:left="2160"/>
        <w:jc w:val="both"/>
        <w:rPr>
          <w:sz w:val="26"/>
          <w:szCs w:val="26"/>
        </w:rPr>
      </w:pPr>
      <w:r w:rsidRPr="00CC7A2A">
        <w:rPr>
          <w:sz w:val="26"/>
          <w:szCs w:val="26"/>
        </w:rPr>
        <w:t>You'll cry for the coon, treed</w:t>
      </w:r>
    </w:p>
    <w:p w:rsidR="00B327EB" w:rsidRPr="00CC7A2A" w:rsidRDefault="00B327EB" w:rsidP="008902B6">
      <w:pPr>
        <w:spacing w:before="93"/>
        <w:ind w:left="2160"/>
        <w:jc w:val="both"/>
        <w:rPr>
          <w:sz w:val="26"/>
          <w:szCs w:val="26"/>
        </w:rPr>
      </w:pPr>
      <w:r w:rsidRPr="00CC7A2A">
        <w:rPr>
          <w:sz w:val="26"/>
          <w:szCs w:val="26"/>
        </w:rPr>
        <w:t>You'll cry for the bird in a bead</w:t>
      </w:r>
    </w:p>
    <w:p w:rsidR="00B327EB" w:rsidRPr="00CC7A2A" w:rsidRDefault="00B327EB" w:rsidP="008902B6">
      <w:pPr>
        <w:spacing w:before="93"/>
        <w:ind w:left="2160"/>
        <w:jc w:val="both"/>
        <w:rPr>
          <w:sz w:val="26"/>
          <w:szCs w:val="26"/>
        </w:rPr>
      </w:pPr>
      <w:r w:rsidRPr="00CC7A2A">
        <w:rPr>
          <w:sz w:val="26"/>
          <w:szCs w:val="26"/>
        </w:rPr>
        <w:t>You'll cry for the dog of a bad breed</w:t>
      </w:r>
    </w:p>
    <w:p w:rsidR="00B327EB" w:rsidRPr="00CC7A2A" w:rsidRDefault="00B327EB" w:rsidP="008902B6">
      <w:pPr>
        <w:spacing w:before="89"/>
        <w:ind w:left="2160"/>
        <w:jc w:val="both"/>
        <w:rPr>
          <w:sz w:val="26"/>
          <w:szCs w:val="26"/>
        </w:rPr>
      </w:pPr>
      <w:r w:rsidRPr="00CC7A2A">
        <w:rPr>
          <w:sz w:val="26"/>
          <w:szCs w:val="26"/>
        </w:rPr>
        <w:t>These actions shall be considered a good deed</w:t>
      </w:r>
    </w:p>
    <w:p w:rsidR="00B327EB" w:rsidRPr="00CC7A2A" w:rsidRDefault="00B327EB" w:rsidP="008902B6">
      <w:pPr>
        <w:spacing w:before="100"/>
        <w:ind w:left="2160"/>
        <w:jc w:val="both"/>
        <w:rPr>
          <w:sz w:val="26"/>
          <w:szCs w:val="26"/>
        </w:rPr>
      </w:pPr>
      <w:r w:rsidRPr="00CC7A2A">
        <w:rPr>
          <w:sz w:val="26"/>
          <w:szCs w:val="26"/>
        </w:rPr>
        <w:t>Tis better than being upon, Peed</w:t>
      </w:r>
    </w:p>
    <w:p w:rsidR="00B327EB" w:rsidRPr="00CC7A2A" w:rsidRDefault="00B327EB" w:rsidP="008902B6">
      <w:pPr>
        <w:spacing w:before="97"/>
        <w:ind w:left="2160"/>
        <w:jc w:val="both"/>
        <w:rPr>
          <w:sz w:val="26"/>
          <w:szCs w:val="26"/>
        </w:rPr>
      </w:pPr>
      <w:r w:rsidRPr="00CC7A2A">
        <w:rPr>
          <w:sz w:val="26"/>
          <w:szCs w:val="26"/>
        </w:rPr>
        <w:t>Yea, to those who read.</w:t>
      </w:r>
    </w:p>
    <w:p w:rsidR="00B327EB" w:rsidRPr="00CC7A2A" w:rsidRDefault="00B327EB" w:rsidP="008902B6">
      <w:pPr>
        <w:spacing w:after="200" w:line="276" w:lineRule="auto"/>
        <w:rPr>
          <w:sz w:val="26"/>
          <w:szCs w:val="26"/>
        </w:rPr>
      </w:pPr>
    </w:p>
    <w:p w:rsidR="00B327EB" w:rsidRPr="00C845B9" w:rsidRDefault="00B327EB" w:rsidP="008902B6">
      <w:pPr>
        <w:ind w:left="216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315pt;margin-top:-58.1pt;width:173.95pt;height:207pt;z-index:251659264">
            <v:imagedata r:id="rId8" o:title=""/>
            <w10:wrap type="square"/>
            <w10:anchorlock/>
          </v:shape>
        </w:pict>
      </w:r>
    </w:p>
    <w:sectPr w:rsidR="00B327EB" w:rsidRPr="00C845B9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7EB" w:rsidRDefault="00B327EB">
      <w:r>
        <w:separator/>
      </w:r>
    </w:p>
  </w:endnote>
  <w:endnote w:type="continuationSeparator" w:id="0">
    <w:p w:rsidR="00B327EB" w:rsidRDefault="00B32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7EB" w:rsidRDefault="00B327EB" w:rsidP="00B42481">
    <w:pPr>
      <w:pStyle w:val="Footer"/>
      <w:jc w:val="center"/>
      <w:rPr>
        <w:rStyle w:val="PageNumber"/>
      </w:rPr>
    </w:pPr>
  </w:p>
  <w:p w:rsidR="00B327EB" w:rsidRDefault="00B327EB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7EB" w:rsidRDefault="00B327EB">
      <w:r>
        <w:separator/>
      </w:r>
    </w:p>
  </w:footnote>
  <w:footnote w:type="continuationSeparator" w:id="0">
    <w:p w:rsidR="00B327EB" w:rsidRDefault="00B327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7EB" w:rsidRDefault="00B327EB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B327EB" w:rsidRPr="00B42481" w:rsidRDefault="00B327EB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B327EB" w:rsidRDefault="00B327EB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B327EB" w:rsidRDefault="00B327EB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B327EB" w:rsidRPr="00B42481" w:rsidRDefault="00B327EB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C4AFF"/>
    <w:rsid w:val="0010112A"/>
    <w:rsid w:val="002411AC"/>
    <w:rsid w:val="002609C8"/>
    <w:rsid w:val="00317D3E"/>
    <w:rsid w:val="003C4C08"/>
    <w:rsid w:val="003F79B6"/>
    <w:rsid w:val="00411C37"/>
    <w:rsid w:val="0041475A"/>
    <w:rsid w:val="0050657A"/>
    <w:rsid w:val="005E708A"/>
    <w:rsid w:val="005F416D"/>
    <w:rsid w:val="005F73B4"/>
    <w:rsid w:val="00686BB7"/>
    <w:rsid w:val="006D4B58"/>
    <w:rsid w:val="007466D5"/>
    <w:rsid w:val="00772358"/>
    <w:rsid w:val="007737F8"/>
    <w:rsid w:val="007E62A8"/>
    <w:rsid w:val="00802534"/>
    <w:rsid w:val="00854ADC"/>
    <w:rsid w:val="008902B6"/>
    <w:rsid w:val="00897AC1"/>
    <w:rsid w:val="008B204A"/>
    <w:rsid w:val="008D3316"/>
    <w:rsid w:val="008D7259"/>
    <w:rsid w:val="009041D6"/>
    <w:rsid w:val="00986CA0"/>
    <w:rsid w:val="00AF0317"/>
    <w:rsid w:val="00B327EB"/>
    <w:rsid w:val="00B42481"/>
    <w:rsid w:val="00B67B17"/>
    <w:rsid w:val="00B85CA3"/>
    <w:rsid w:val="00B92F75"/>
    <w:rsid w:val="00BB0F3E"/>
    <w:rsid w:val="00C011D2"/>
    <w:rsid w:val="00C845B9"/>
    <w:rsid w:val="00CC7A2A"/>
    <w:rsid w:val="00D2696F"/>
    <w:rsid w:val="00D45412"/>
    <w:rsid w:val="00DD35F5"/>
    <w:rsid w:val="00ED1D0E"/>
    <w:rsid w:val="00EE72E3"/>
    <w:rsid w:val="00F6304F"/>
    <w:rsid w:val="00F71417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</Pages>
  <Words>62</Words>
  <Characters>359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2015-05-27T15:56:00Z</dcterms:created>
  <dcterms:modified xsi:type="dcterms:W3CDTF">2015-05-27T16:03:00Z</dcterms:modified>
</cp:coreProperties>
</file>