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8E7BB7" w:rsidRPr="0050657A" w:rsidRDefault="008E7BB7" w:rsidP="00411C37">
      <w:pPr>
        <w:spacing w:after="120"/>
        <w:ind w:right="-900"/>
        <w:jc w:val="center"/>
        <w:rPr>
          <w:b/>
        </w:rPr>
      </w:pPr>
    </w:p>
    <w:p w:rsidR="008E7BB7" w:rsidRDefault="008E7BB7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Digress</w:t>
      </w:r>
    </w:p>
    <w:p w:rsidR="008E7BB7" w:rsidRPr="0050657A" w:rsidRDefault="008E7BB7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August 1994</w:t>
      </w:r>
    </w:p>
    <w:p w:rsidR="008E7BB7" w:rsidRPr="006216B4" w:rsidRDefault="008E7BB7" w:rsidP="000E3DFE">
      <w:pPr>
        <w:spacing w:before="43"/>
        <w:ind w:left="216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>
        <w:rPr>
          <w:sz w:val="26"/>
          <w:szCs w:val="26"/>
        </w:rPr>
        <w:tab/>
      </w:r>
      <w:r w:rsidRPr="006216B4">
        <w:rPr>
          <w:sz w:val="26"/>
          <w:szCs w:val="26"/>
        </w:rPr>
        <w:t>He returned home from the service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to determine what next to do.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Everyone said, "To college you should go,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Increase your knowledge, you know."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After some deliberation, he came to the same conclusion</w:t>
      </w:r>
    </w:p>
    <w:p w:rsidR="008E7BB7" w:rsidRPr="006216B4" w:rsidRDefault="008E7BB7" w:rsidP="000E3DFE">
      <w:pPr>
        <w:spacing w:after="120"/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and off to college he went.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6216B4">
        <w:rPr>
          <w:sz w:val="26"/>
          <w:szCs w:val="26"/>
        </w:rPr>
        <w:t>The G.I. Bill paid his way.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Of money there was little.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He studied hard every day,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his social life was not worth a fiddle.</w:t>
      </w:r>
    </w:p>
    <w:p w:rsidR="008E7BB7" w:rsidRPr="006216B4" w:rsidRDefault="008E7BB7" w:rsidP="000E3DFE">
      <w:pPr>
        <w:spacing w:after="120"/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He graduated while still young.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6216B4">
        <w:rPr>
          <w:sz w:val="26"/>
          <w:szCs w:val="26"/>
        </w:rPr>
        <w:t>To law school he did go.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Contracts was his favorite course.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The professor was very sharp,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though sometimes he would digress.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A national survey has determined that,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2.5 sexual expressions per week is the norm.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"Mr. Wallace," he asked, "How many sexual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expressions do you have per week?"</w:t>
      </w:r>
    </w:p>
    <w:p w:rsidR="008E7BB7" w:rsidRPr="006216B4" w:rsidRDefault="008E7BB7" w:rsidP="000E3DFE">
      <w:pPr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Mr. Wallace said, "Sir, somebody else</w:t>
      </w:r>
    </w:p>
    <w:p w:rsidR="008E7BB7" w:rsidRPr="006216B4" w:rsidRDefault="008E7BB7" w:rsidP="000E3DFE">
      <w:pPr>
        <w:spacing w:after="120"/>
        <w:ind w:left="2160"/>
        <w:jc w:val="both"/>
        <w:rPr>
          <w:sz w:val="26"/>
          <w:szCs w:val="26"/>
        </w:rPr>
      </w:pPr>
      <w:r w:rsidRPr="006216B4">
        <w:rPr>
          <w:sz w:val="26"/>
          <w:szCs w:val="26"/>
        </w:rPr>
        <w:t>is getting my share.</w:t>
      </w:r>
    </w:p>
    <w:p w:rsidR="008E7BB7" w:rsidRPr="00CC7A2A" w:rsidRDefault="008E7BB7" w:rsidP="000E3DFE">
      <w:pPr>
        <w:spacing w:after="200" w:line="276" w:lineRule="auto"/>
        <w:ind w:left="2160"/>
        <w:rPr>
          <w:sz w:val="26"/>
          <w:szCs w:val="26"/>
        </w:rPr>
      </w:pPr>
    </w:p>
    <w:p w:rsidR="008E7BB7" w:rsidRPr="00416CC8" w:rsidRDefault="008E7BB7" w:rsidP="000E3DFE">
      <w:pPr>
        <w:ind w:left="21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42pt;margin-top:-34.55pt;width:2in;height:2in;z-index:251659264">
            <v:imagedata r:id="rId8" o:title=""/>
            <w10:wrap type="square"/>
            <w10:anchorlock/>
          </v:shape>
        </w:pict>
      </w:r>
    </w:p>
    <w:sectPr w:rsidR="008E7BB7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BB7" w:rsidRDefault="008E7BB7">
      <w:r>
        <w:separator/>
      </w:r>
    </w:p>
  </w:endnote>
  <w:endnote w:type="continuationSeparator" w:id="0">
    <w:p w:rsidR="008E7BB7" w:rsidRDefault="008E7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B7" w:rsidRDefault="008E7BB7" w:rsidP="00B42481">
    <w:pPr>
      <w:pStyle w:val="Footer"/>
      <w:jc w:val="center"/>
      <w:rPr>
        <w:rStyle w:val="PageNumber"/>
      </w:rPr>
    </w:pPr>
  </w:p>
  <w:p w:rsidR="008E7BB7" w:rsidRDefault="008E7BB7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BB7" w:rsidRDefault="008E7BB7">
      <w:r>
        <w:separator/>
      </w:r>
    </w:p>
  </w:footnote>
  <w:footnote w:type="continuationSeparator" w:id="0">
    <w:p w:rsidR="008E7BB7" w:rsidRDefault="008E7B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B7" w:rsidRDefault="008E7BB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8E7BB7" w:rsidRPr="00B42481" w:rsidRDefault="008E7BB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8E7BB7" w:rsidRDefault="008E7BB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8E7BB7" w:rsidRDefault="008E7BB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8E7BB7" w:rsidRPr="00B42481" w:rsidRDefault="008E7BB7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0E3DFE"/>
    <w:rsid w:val="0010112A"/>
    <w:rsid w:val="002411AC"/>
    <w:rsid w:val="002609C8"/>
    <w:rsid w:val="00317D3E"/>
    <w:rsid w:val="00332172"/>
    <w:rsid w:val="003C4C08"/>
    <w:rsid w:val="003F79B6"/>
    <w:rsid w:val="00411C37"/>
    <w:rsid w:val="0041475A"/>
    <w:rsid w:val="00416CC8"/>
    <w:rsid w:val="0050657A"/>
    <w:rsid w:val="005E708A"/>
    <w:rsid w:val="005F416D"/>
    <w:rsid w:val="005F73B4"/>
    <w:rsid w:val="006216B4"/>
    <w:rsid w:val="00686BB7"/>
    <w:rsid w:val="006D4B58"/>
    <w:rsid w:val="007466D5"/>
    <w:rsid w:val="00772358"/>
    <w:rsid w:val="007737F8"/>
    <w:rsid w:val="007E62A8"/>
    <w:rsid w:val="00802534"/>
    <w:rsid w:val="00854ADC"/>
    <w:rsid w:val="008902B6"/>
    <w:rsid w:val="00897AC1"/>
    <w:rsid w:val="008B204A"/>
    <w:rsid w:val="008D3316"/>
    <w:rsid w:val="008D7259"/>
    <w:rsid w:val="008E7BB7"/>
    <w:rsid w:val="009041D6"/>
    <w:rsid w:val="00986CA0"/>
    <w:rsid w:val="00AF0317"/>
    <w:rsid w:val="00B42481"/>
    <w:rsid w:val="00B67B17"/>
    <w:rsid w:val="00B85CA3"/>
    <w:rsid w:val="00B92F75"/>
    <w:rsid w:val="00BB0F3E"/>
    <w:rsid w:val="00C011D2"/>
    <w:rsid w:val="00C759DB"/>
    <w:rsid w:val="00C845B9"/>
    <w:rsid w:val="00CC7A2A"/>
    <w:rsid w:val="00D2696F"/>
    <w:rsid w:val="00D45412"/>
    <w:rsid w:val="00DD35F5"/>
    <w:rsid w:val="00ED1D0E"/>
    <w:rsid w:val="00EE72E3"/>
    <w:rsid w:val="00F6304F"/>
    <w:rsid w:val="00F71417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112</Words>
  <Characters>644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2015-05-27T16:33:00Z</dcterms:created>
  <dcterms:modified xsi:type="dcterms:W3CDTF">2015-05-27T16:48:00Z</dcterms:modified>
</cp:coreProperties>
</file>