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" type="tile"/>
    </v:background>
  </w:background>
  <w:body>
    <w:p w:rsidR="007F4A9C" w:rsidRPr="0050657A" w:rsidRDefault="007F4A9C" w:rsidP="00411C37">
      <w:pPr>
        <w:spacing w:after="120"/>
        <w:ind w:right="-900"/>
        <w:jc w:val="center"/>
        <w:rPr>
          <w:b/>
        </w:rPr>
      </w:pPr>
    </w:p>
    <w:p w:rsidR="007F4A9C" w:rsidRDefault="007F4A9C" w:rsidP="0050657A">
      <w:pPr>
        <w:spacing w:after="120"/>
        <w:jc w:val="center"/>
        <w:rPr>
          <w:b/>
          <w:sz w:val="32"/>
        </w:rPr>
      </w:pPr>
      <w:r>
        <w:rPr>
          <w:b/>
          <w:sz w:val="32"/>
        </w:rPr>
        <w:t>Homeless Veteran</w:t>
      </w:r>
    </w:p>
    <w:p w:rsidR="007F4A9C" w:rsidRPr="0050657A" w:rsidRDefault="007F4A9C" w:rsidP="0050657A">
      <w:pPr>
        <w:spacing w:after="240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01 July 1994</w:t>
      </w:r>
    </w:p>
    <w:p w:rsidR="007F4A9C" w:rsidRPr="008D6213" w:rsidRDefault="007F4A9C" w:rsidP="007E453A">
      <w:pPr>
        <w:spacing w:before="43"/>
        <w:ind w:left="2160"/>
        <w:jc w:val="both"/>
        <w:rPr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in;margin-top:-179.4pt;width:95.4pt;height:119.35pt;z-index:251658240">
            <v:imagedata r:id="rId7" o:title=""/>
            <w10:wrap type="square"/>
            <w10:anchorlock/>
          </v:shape>
        </w:pict>
      </w:r>
      <w:r w:rsidRPr="008D6213">
        <w:rPr>
          <w:sz w:val="26"/>
          <w:szCs w:val="26"/>
        </w:rPr>
        <w:t>The homeless Veteran</w:t>
      </w:r>
    </w:p>
    <w:p w:rsidR="007F4A9C" w:rsidRPr="008D6213" w:rsidRDefault="007F4A9C" w:rsidP="007E453A">
      <w:pPr>
        <w:spacing w:before="93"/>
        <w:ind w:left="2160"/>
        <w:jc w:val="both"/>
        <w:rPr>
          <w:sz w:val="26"/>
          <w:szCs w:val="26"/>
        </w:rPr>
      </w:pPr>
      <w:r w:rsidRPr="008D6213">
        <w:rPr>
          <w:sz w:val="26"/>
          <w:szCs w:val="26"/>
        </w:rPr>
        <w:t>Stood under an overpass</w:t>
      </w:r>
    </w:p>
    <w:p w:rsidR="007F4A9C" w:rsidRPr="008D6213" w:rsidRDefault="007F4A9C" w:rsidP="007E453A">
      <w:pPr>
        <w:spacing w:before="62"/>
        <w:ind w:left="2160"/>
        <w:jc w:val="both"/>
        <w:rPr>
          <w:sz w:val="26"/>
          <w:szCs w:val="26"/>
        </w:rPr>
      </w:pPr>
      <w:r w:rsidRPr="008D6213">
        <w:rPr>
          <w:sz w:val="26"/>
          <w:szCs w:val="26"/>
        </w:rPr>
        <w:t>The concrete was cold</w:t>
      </w:r>
    </w:p>
    <w:p w:rsidR="007F4A9C" w:rsidRPr="008D6213" w:rsidRDefault="007F4A9C" w:rsidP="007E453A">
      <w:pPr>
        <w:spacing w:before="91"/>
        <w:ind w:left="2160"/>
        <w:jc w:val="both"/>
        <w:rPr>
          <w:sz w:val="26"/>
          <w:szCs w:val="26"/>
        </w:rPr>
      </w:pPr>
      <w:r w:rsidRPr="008D6213">
        <w:rPr>
          <w:sz w:val="26"/>
          <w:szCs w:val="26"/>
        </w:rPr>
        <w:t>He shivered from the wetness of his ass</w:t>
      </w:r>
    </w:p>
    <w:p w:rsidR="007F4A9C" w:rsidRPr="008D6213" w:rsidRDefault="007F4A9C" w:rsidP="007E453A">
      <w:pPr>
        <w:spacing w:before="91"/>
        <w:ind w:left="2160"/>
        <w:jc w:val="both"/>
        <w:rPr>
          <w:sz w:val="26"/>
          <w:szCs w:val="26"/>
        </w:rPr>
      </w:pPr>
      <w:r w:rsidRPr="008D6213">
        <w:rPr>
          <w:sz w:val="26"/>
          <w:szCs w:val="26"/>
        </w:rPr>
        <w:t>His stomach growled from being empty</w:t>
      </w:r>
    </w:p>
    <w:p w:rsidR="007F4A9C" w:rsidRPr="008D6213" w:rsidRDefault="007F4A9C" w:rsidP="007E453A">
      <w:pPr>
        <w:spacing w:before="59" w:after="360"/>
        <w:ind w:left="2160"/>
        <w:jc w:val="both"/>
        <w:rPr>
          <w:sz w:val="26"/>
          <w:szCs w:val="26"/>
        </w:rPr>
      </w:pPr>
      <w:r w:rsidRPr="008D6213">
        <w:rPr>
          <w:sz w:val="26"/>
          <w:szCs w:val="26"/>
        </w:rPr>
        <w:t>His mind was filled with despair</w:t>
      </w:r>
    </w:p>
    <w:p w:rsidR="007F4A9C" w:rsidRPr="008D6213" w:rsidRDefault="007F4A9C" w:rsidP="007E453A">
      <w:pPr>
        <w:spacing w:before="277"/>
        <w:ind w:left="2160"/>
        <w:jc w:val="both"/>
        <w:rPr>
          <w:sz w:val="26"/>
          <w:szCs w:val="26"/>
        </w:rPr>
      </w:pPr>
      <w:r w:rsidRPr="008D6213">
        <w:rPr>
          <w:sz w:val="26"/>
          <w:szCs w:val="26"/>
        </w:rPr>
        <w:t>Mr. President, he cried, "Please help me."</w:t>
      </w:r>
    </w:p>
    <w:p w:rsidR="007F4A9C" w:rsidRPr="008D6213" w:rsidRDefault="007F4A9C" w:rsidP="007E453A">
      <w:pPr>
        <w:spacing w:before="64"/>
        <w:ind w:left="2160"/>
        <w:jc w:val="both"/>
        <w:rPr>
          <w:sz w:val="26"/>
          <w:szCs w:val="26"/>
        </w:rPr>
      </w:pPr>
      <w:r w:rsidRPr="008D6213">
        <w:rPr>
          <w:sz w:val="26"/>
          <w:szCs w:val="26"/>
        </w:rPr>
        <w:t>But the president did not hear</w:t>
      </w:r>
    </w:p>
    <w:p w:rsidR="007F4A9C" w:rsidRPr="008D6213" w:rsidRDefault="007F4A9C" w:rsidP="007E453A">
      <w:pPr>
        <w:spacing w:before="61"/>
        <w:ind w:left="2160"/>
        <w:jc w:val="both"/>
        <w:rPr>
          <w:sz w:val="26"/>
          <w:szCs w:val="26"/>
        </w:rPr>
      </w:pPr>
      <w:r w:rsidRPr="008D6213">
        <w:rPr>
          <w:sz w:val="26"/>
          <w:szCs w:val="26"/>
        </w:rPr>
        <w:t>He was too busy bugging his foes</w:t>
      </w:r>
    </w:p>
    <w:p w:rsidR="007F4A9C" w:rsidRPr="008D6213" w:rsidRDefault="007F4A9C" w:rsidP="007E453A">
      <w:pPr>
        <w:spacing w:before="59"/>
        <w:ind w:left="2160"/>
        <w:jc w:val="both"/>
        <w:rPr>
          <w:sz w:val="26"/>
          <w:szCs w:val="26"/>
        </w:rPr>
      </w:pPr>
      <w:r w:rsidRPr="008D6213">
        <w:rPr>
          <w:sz w:val="26"/>
          <w:szCs w:val="26"/>
        </w:rPr>
        <w:t xml:space="preserve">He was too busy giving away the </w:t>
      </w:r>
      <w:smartTag w:uri="urn:schemas-microsoft-com:office:smarttags" w:element="place">
        <w:r w:rsidRPr="008D6213">
          <w:rPr>
            <w:sz w:val="26"/>
            <w:szCs w:val="26"/>
          </w:rPr>
          <w:t>Panama Canal</w:t>
        </w:r>
      </w:smartTag>
    </w:p>
    <w:p w:rsidR="007F4A9C" w:rsidRPr="008D6213" w:rsidRDefault="007F4A9C" w:rsidP="007E453A">
      <w:pPr>
        <w:spacing w:before="61"/>
        <w:ind w:left="2160"/>
        <w:jc w:val="both"/>
        <w:rPr>
          <w:sz w:val="26"/>
          <w:szCs w:val="26"/>
        </w:rPr>
      </w:pPr>
      <w:r w:rsidRPr="008D6213">
        <w:rPr>
          <w:sz w:val="26"/>
          <w:szCs w:val="26"/>
        </w:rPr>
        <w:t>He was too busy cutting the VA benefits</w:t>
      </w:r>
    </w:p>
    <w:p w:rsidR="007F4A9C" w:rsidRPr="008D6213" w:rsidRDefault="007F4A9C" w:rsidP="007E453A">
      <w:pPr>
        <w:spacing w:before="61"/>
        <w:ind w:left="2160"/>
        <w:jc w:val="both"/>
        <w:rPr>
          <w:sz w:val="26"/>
          <w:szCs w:val="26"/>
        </w:rPr>
      </w:pPr>
      <w:r w:rsidRPr="008D6213">
        <w:rPr>
          <w:sz w:val="26"/>
          <w:szCs w:val="26"/>
        </w:rPr>
        <w:t>He was too busy quitting Desert Storm to</w:t>
      </w:r>
      <w:r>
        <w:rPr>
          <w:sz w:val="26"/>
          <w:szCs w:val="26"/>
        </w:rPr>
        <w:t>o</w:t>
      </w:r>
      <w:r w:rsidRPr="008D6213">
        <w:rPr>
          <w:sz w:val="26"/>
          <w:szCs w:val="26"/>
        </w:rPr>
        <w:t xml:space="preserve"> soon</w:t>
      </w:r>
    </w:p>
    <w:p w:rsidR="007F4A9C" w:rsidRPr="008D6213" w:rsidRDefault="007F4A9C" w:rsidP="007E453A">
      <w:pPr>
        <w:spacing w:before="62"/>
        <w:ind w:left="2160"/>
        <w:jc w:val="both"/>
        <w:rPr>
          <w:sz w:val="26"/>
          <w:szCs w:val="26"/>
        </w:rPr>
      </w:pPr>
      <w:r w:rsidRPr="008D6213">
        <w:rPr>
          <w:sz w:val="26"/>
          <w:szCs w:val="26"/>
        </w:rPr>
        <w:t>He was too busy forgiving debts</w:t>
      </w:r>
    </w:p>
    <w:p w:rsidR="007F4A9C" w:rsidRPr="008D6213" w:rsidRDefault="007F4A9C" w:rsidP="007E453A">
      <w:pPr>
        <w:spacing w:before="61"/>
        <w:ind w:left="2160"/>
        <w:jc w:val="both"/>
        <w:rPr>
          <w:sz w:val="26"/>
          <w:szCs w:val="26"/>
        </w:rPr>
      </w:pPr>
      <w:r w:rsidRPr="008D6213">
        <w:rPr>
          <w:sz w:val="26"/>
          <w:szCs w:val="26"/>
        </w:rPr>
        <w:t>He was too busy appointing alleged</w:t>
      </w:r>
    </w:p>
    <w:p w:rsidR="007F4A9C" w:rsidRPr="008D6213" w:rsidRDefault="007F4A9C" w:rsidP="007E453A">
      <w:pPr>
        <w:spacing w:before="59"/>
        <w:ind w:left="2160"/>
        <w:jc w:val="both"/>
        <w:rPr>
          <w:sz w:val="26"/>
          <w:szCs w:val="26"/>
        </w:rPr>
      </w:pPr>
      <w:r w:rsidRPr="008D6213">
        <w:rPr>
          <w:sz w:val="26"/>
          <w:szCs w:val="26"/>
        </w:rPr>
        <w:t>Perverts to the Supreme Court</w:t>
      </w:r>
    </w:p>
    <w:p w:rsidR="007F4A9C" w:rsidRPr="008D6213" w:rsidRDefault="007F4A9C" w:rsidP="007E453A">
      <w:pPr>
        <w:spacing w:before="61" w:after="360"/>
        <w:ind w:left="2160"/>
        <w:jc w:val="both"/>
        <w:rPr>
          <w:sz w:val="26"/>
          <w:szCs w:val="26"/>
        </w:rPr>
      </w:pPr>
      <w:r w:rsidRPr="008D6213">
        <w:rPr>
          <w:sz w:val="26"/>
          <w:szCs w:val="26"/>
        </w:rPr>
        <w:t>He was too busy supporting the world</w:t>
      </w:r>
    </w:p>
    <w:p w:rsidR="007F4A9C" w:rsidRPr="008D6213" w:rsidRDefault="007F4A9C" w:rsidP="007E453A">
      <w:pPr>
        <w:spacing w:before="280"/>
        <w:ind w:left="2160"/>
        <w:jc w:val="both"/>
        <w:rPr>
          <w:sz w:val="26"/>
          <w:szCs w:val="26"/>
        </w:rPr>
      </w:pPr>
      <w:r w:rsidRPr="008D6213">
        <w:rPr>
          <w:sz w:val="26"/>
          <w:szCs w:val="26"/>
        </w:rPr>
        <w:t>The Homeless Veteran stood</w:t>
      </w:r>
    </w:p>
    <w:p w:rsidR="007F4A9C" w:rsidRPr="008D6213" w:rsidRDefault="007F4A9C" w:rsidP="007E453A">
      <w:pPr>
        <w:spacing w:before="91"/>
        <w:ind w:left="2160"/>
        <w:jc w:val="both"/>
        <w:rPr>
          <w:sz w:val="26"/>
          <w:szCs w:val="26"/>
        </w:rPr>
      </w:pPr>
      <w:r w:rsidRPr="008D6213">
        <w:rPr>
          <w:sz w:val="26"/>
          <w:szCs w:val="26"/>
        </w:rPr>
        <w:t>under the overpass and cried.</w:t>
      </w:r>
    </w:p>
    <w:p w:rsidR="007F4A9C" w:rsidRPr="008D6213" w:rsidRDefault="007F4A9C" w:rsidP="007E453A">
      <w:pPr>
        <w:spacing w:after="200" w:line="276" w:lineRule="auto"/>
        <w:rPr>
          <w:sz w:val="26"/>
          <w:szCs w:val="26"/>
        </w:rPr>
      </w:pPr>
    </w:p>
    <w:p w:rsidR="007F4A9C" w:rsidRPr="00CC7A2A" w:rsidRDefault="007F4A9C" w:rsidP="000E3DFE">
      <w:pPr>
        <w:spacing w:after="200" w:line="276" w:lineRule="auto"/>
        <w:ind w:left="2160"/>
        <w:rPr>
          <w:sz w:val="26"/>
          <w:szCs w:val="26"/>
        </w:rPr>
      </w:pPr>
      <w:r>
        <w:rPr>
          <w:noProof/>
        </w:rPr>
        <w:pict>
          <v:shape id="_x0000_s1027" type="#_x0000_t75" style="position:absolute;left:0;text-align:left;margin-left:333pt;margin-top:-113.5pt;width:150.1pt;height:218.4pt;z-index:251659264">
            <v:imagedata r:id="rId8" o:title=""/>
            <w10:wrap type="square"/>
            <w10:anchorlock/>
          </v:shape>
        </w:pict>
      </w:r>
    </w:p>
    <w:p w:rsidR="007F4A9C" w:rsidRPr="00416CC8" w:rsidRDefault="007F4A9C" w:rsidP="000E3DFE">
      <w:pPr>
        <w:ind w:left="2160"/>
        <w:jc w:val="both"/>
        <w:rPr>
          <w:sz w:val="26"/>
          <w:szCs w:val="26"/>
        </w:rPr>
      </w:pPr>
    </w:p>
    <w:sectPr w:rsidR="007F4A9C" w:rsidRPr="00416CC8" w:rsidSect="002609C8">
      <w:headerReference w:type="default" r:id="rId9"/>
      <w:footerReference w:type="default" r:id="rId10"/>
      <w:pgSz w:w="12240" w:h="15840"/>
      <w:pgMar w:top="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4A9C" w:rsidRDefault="007F4A9C">
      <w:r>
        <w:separator/>
      </w:r>
    </w:p>
  </w:endnote>
  <w:endnote w:type="continuationSeparator" w:id="0">
    <w:p w:rsidR="007F4A9C" w:rsidRDefault="007F4A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A9C" w:rsidRDefault="007F4A9C" w:rsidP="00B42481">
    <w:pPr>
      <w:pStyle w:val="Footer"/>
      <w:jc w:val="center"/>
      <w:rPr>
        <w:rStyle w:val="PageNumber"/>
      </w:rPr>
    </w:pPr>
  </w:p>
  <w:p w:rsidR="007F4A9C" w:rsidRDefault="007F4A9C" w:rsidP="00B42481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4A9C" w:rsidRDefault="007F4A9C">
      <w:r>
        <w:separator/>
      </w:r>
    </w:p>
  </w:footnote>
  <w:footnote w:type="continuationSeparator" w:id="0">
    <w:p w:rsidR="007F4A9C" w:rsidRDefault="007F4A9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A9C" w:rsidRDefault="007F4A9C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7F4A9C" w:rsidRPr="00B42481" w:rsidRDefault="007F4A9C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 w:rsidRPr="00B42481">
      <w:rPr>
        <w:rFonts w:ascii="Lucida Calligraphy" w:hAnsi="Lucida Calligraphy"/>
        <w:b/>
        <w:sz w:val="28"/>
        <w:szCs w:val="28"/>
      </w:rPr>
      <w:t>The Writings of</w:t>
    </w:r>
  </w:p>
  <w:p w:rsidR="007F4A9C" w:rsidRDefault="007F4A9C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>
      <w:rPr>
        <w:rFonts w:ascii="Lucida Calligraphy" w:hAnsi="Lucida Calligraphy"/>
        <w:b/>
        <w:sz w:val="28"/>
        <w:szCs w:val="28"/>
      </w:rPr>
      <w:t>Gerald Otto Merritt</w:t>
    </w:r>
  </w:p>
  <w:p w:rsidR="007F4A9C" w:rsidRDefault="007F4A9C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7F4A9C" w:rsidRPr="00B42481" w:rsidRDefault="007F4A9C" w:rsidP="00B42481">
    <w:pPr>
      <w:pStyle w:val="Header"/>
      <w:jc w:val="center"/>
      <w:rPr>
        <w:rFonts w:ascii="Lucida Calligraphy" w:hAnsi="Lucida Calligraphy"/>
        <w:b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2481"/>
    <w:rsid w:val="000C4AFF"/>
    <w:rsid w:val="000E3DFE"/>
    <w:rsid w:val="0010112A"/>
    <w:rsid w:val="002411AC"/>
    <w:rsid w:val="002609C8"/>
    <w:rsid w:val="00317D3E"/>
    <w:rsid w:val="00332172"/>
    <w:rsid w:val="003C4C08"/>
    <w:rsid w:val="003F79B6"/>
    <w:rsid w:val="00411C37"/>
    <w:rsid w:val="0041475A"/>
    <w:rsid w:val="00416CC8"/>
    <w:rsid w:val="0050657A"/>
    <w:rsid w:val="005C6552"/>
    <w:rsid w:val="005E708A"/>
    <w:rsid w:val="005F416D"/>
    <w:rsid w:val="005F73B4"/>
    <w:rsid w:val="00686BB7"/>
    <w:rsid w:val="006D4B58"/>
    <w:rsid w:val="007466D5"/>
    <w:rsid w:val="00772358"/>
    <w:rsid w:val="007737F8"/>
    <w:rsid w:val="007E453A"/>
    <w:rsid w:val="007E62A8"/>
    <w:rsid w:val="007F4A9C"/>
    <w:rsid w:val="00802534"/>
    <w:rsid w:val="00854ADC"/>
    <w:rsid w:val="008902B6"/>
    <w:rsid w:val="00897AC1"/>
    <w:rsid w:val="008B204A"/>
    <w:rsid w:val="008D3316"/>
    <w:rsid w:val="008D6213"/>
    <w:rsid w:val="008D7259"/>
    <w:rsid w:val="009041D6"/>
    <w:rsid w:val="00986CA0"/>
    <w:rsid w:val="00AD5D2A"/>
    <w:rsid w:val="00AF0317"/>
    <w:rsid w:val="00B42481"/>
    <w:rsid w:val="00B67B17"/>
    <w:rsid w:val="00B85CA3"/>
    <w:rsid w:val="00B92F75"/>
    <w:rsid w:val="00BB0F3E"/>
    <w:rsid w:val="00C011D2"/>
    <w:rsid w:val="00C759DB"/>
    <w:rsid w:val="00C845B9"/>
    <w:rsid w:val="00CC16F5"/>
    <w:rsid w:val="00CC7A2A"/>
    <w:rsid w:val="00D2696F"/>
    <w:rsid w:val="00D45412"/>
    <w:rsid w:val="00DD35F5"/>
    <w:rsid w:val="00ED1D0E"/>
    <w:rsid w:val="00EE72E3"/>
    <w:rsid w:val="00F6304F"/>
    <w:rsid w:val="00F71417"/>
    <w:rsid w:val="00FB1126"/>
    <w:rsid w:val="00FF7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AC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2696F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2696F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B4248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1</Pages>
  <Words>95</Words>
  <Characters>548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 in 1988 James Scudder, a staff writer for the Arkansas Gazette, wrote a series of essays that touched on the subject of growing up in poverty</dc:title>
  <dc:subject/>
  <dc:creator>Thomas</dc:creator>
  <cp:keywords/>
  <dc:description/>
  <cp:lastModifiedBy>Thomas</cp:lastModifiedBy>
  <cp:revision>3</cp:revision>
  <dcterms:created xsi:type="dcterms:W3CDTF">2015-05-27T16:50:00Z</dcterms:created>
  <dcterms:modified xsi:type="dcterms:W3CDTF">2015-05-27T16:59:00Z</dcterms:modified>
</cp:coreProperties>
</file>