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EB0F61" w:rsidRPr="0050657A" w:rsidRDefault="00EB0F61" w:rsidP="00411C37">
      <w:pPr>
        <w:spacing w:after="120"/>
        <w:ind w:right="-900"/>
        <w:jc w:val="center"/>
        <w:rPr>
          <w:b/>
        </w:rPr>
      </w:pPr>
    </w:p>
    <w:p w:rsidR="00EB0F61" w:rsidRDefault="00EB0F61" w:rsidP="0050657A">
      <w:pPr>
        <w:spacing w:after="120"/>
        <w:jc w:val="center"/>
        <w:rPr>
          <w:b/>
          <w:sz w:val="32"/>
        </w:rPr>
      </w:pPr>
      <w:r>
        <w:rPr>
          <w:b/>
          <w:sz w:val="32"/>
        </w:rPr>
        <w:t>Class of 1943</w:t>
      </w:r>
    </w:p>
    <w:p w:rsidR="00EB0F61" w:rsidRPr="0050657A" w:rsidRDefault="00EB0F61" w:rsidP="0050657A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 May 1994</w:t>
      </w:r>
    </w:p>
    <w:p w:rsidR="00EB0F61" w:rsidRDefault="00EB0F61" w:rsidP="001C1D69">
      <w:pPr>
        <w:spacing w:before="43"/>
        <w:ind w:left="2160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79.4pt;width:95.4pt;height:119.35pt;z-index:251658240">
            <v:imagedata r:id="rId7" o:title=""/>
            <w10:wrap type="square"/>
            <w10:anchorlock/>
          </v:shape>
        </w:pict>
      </w:r>
    </w:p>
    <w:p w:rsidR="00EB0F61" w:rsidRDefault="00EB0F61" w:rsidP="001C1D69">
      <w:pPr>
        <w:spacing w:before="43"/>
        <w:jc w:val="both"/>
      </w:pPr>
      <w:r>
        <w:t>Time has passed for the Class of '43</w:t>
      </w:r>
    </w:p>
    <w:p w:rsidR="00EB0F61" w:rsidRDefault="00EB0F61" w:rsidP="001C1D69">
      <w:pPr>
        <w:jc w:val="both"/>
      </w:pPr>
      <w:r>
        <w:t>Fifty years to prove your being</w:t>
      </w:r>
    </w:p>
    <w:p w:rsidR="00EB0F61" w:rsidRDefault="00EB0F61" w:rsidP="001C1D69">
      <w:pPr>
        <w:jc w:val="both"/>
      </w:pPr>
      <w:r>
        <w:t>To follow the light you've been seeing</w:t>
      </w:r>
    </w:p>
    <w:p w:rsidR="00EB0F61" w:rsidRDefault="00EB0F61" w:rsidP="001C1D69">
      <w:pPr>
        <w:jc w:val="both"/>
      </w:pPr>
      <w:r>
        <w:t>The struggles have been many</w:t>
      </w:r>
    </w:p>
    <w:p w:rsidR="00EB0F61" w:rsidRDefault="00EB0F61" w:rsidP="001C1D69">
      <w:pPr>
        <w:jc w:val="both"/>
      </w:pPr>
      <w:r>
        <w:t>The good deeds have been plenty</w:t>
      </w:r>
    </w:p>
    <w:p w:rsidR="00EB0F61" w:rsidRDefault="00EB0F61" w:rsidP="001C1D69">
      <w:pPr>
        <w:jc w:val="both"/>
      </w:pPr>
      <w:r>
        <w:t>Do not dwell too long on the past</w:t>
      </w:r>
    </w:p>
    <w:p w:rsidR="00EB0F61" w:rsidRDefault="00EB0F61" w:rsidP="001C1D69">
      <w:pPr>
        <w:spacing w:after="360"/>
        <w:jc w:val="both"/>
      </w:pPr>
      <w:r>
        <w:t>But live each day, as if it might be the last</w:t>
      </w:r>
    </w:p>
    <w:p w:rsidR="00EB0F61" w:rsidRDefault="00EB0F61" w:rsidP="001C1D69">
      <w:pPr>
        <w:jc w:val="both"/>
      </w:pPr>
      <w:r>
        <w:t>There are some who are not here</w:t>
      </w:r>
    </w:p>
    <w:p w:rsidR="00EB0F61" w:rsidRDefault="00EB0F61" w:rsidP="001C1D69">
      <w:pPr>
        <w:jc w:val="both"/>
      </w:pPr>
      <w:r>
        <w:t xml:space="preserve">They had a previous appointment </w:t>
      </w:r>
    </w:p>
    <w:p w:rsidR="00EB0F61" w:rsidRDefault="00EB0F61" w:rsidP="001C1D69">
      <w:pPr>
        <w:jc w:val="both"/>
      </w:pPr>
      <w:r>
        <w:t>To keep, with God</w:t>
      </w:r>
    </w:p>
    <w:p w:rsidR="00EB0F61" w:rsidRDefault="00EB0F61" w:rsidP="001C1D69">
      <w:pPr>
        <w:jc w:val="both"/>
      </w:pPr>
      <w:r>
        <w:t>But their presence will be felt here</w:t>
      </w:r>
    </w:p>
    <w:p w:rsidR="00EB0F61" w:rsidRDefault="00EB0F61" w:rsidP="001C1D69">
      <w:pPr>
        <w:jc w:val="both"/>
      </w:pPr>
      <w:r>
        <w:t>And memories of them will be dear</w:t>
      </w:r>
    </w:p>
    <w:p w:rsidR="00EB0F61" w:rsidRDefault="00EB0F61" w:rsidP="001C1D69">
      <w:pPr>
        <w:jc w:val="both"/>
      </w:pPr>
      <w:r>
        <w:t>They are not very far</w:t>
      </w:r>
    </w:p>
    <w:p w:rsidR="00EB0F61" w:rsidRDefault="00EB0F61" w:rsidP="001C1D69">
      <w:pPr>
        <w:spacing w:after="360"/>
        <w:jc w:val="both"/>
      </w:pPr>
      <w:r>
        <w:t>Just look past the blinking star</w:t>
      </w:r>
    </w:p>
    <w:p w:rsidR="00EB0F61" w:rsidRDefault="00EB0F61" w:rsidP="001C1D69">
      <w:pPr>
        <w:jc w:val="both"/>
      </w:pPr>
      <w:r>
        <w:t>We are here this day</w:t>
      </w:r>
    </w:p>
    <w:p w:rsidR="00EB0F61" w:rsidRDefault="00EB0F61" w:rsidP="001C1D69">
      <w:pPr>
        <w:jc w:val="both"/>
      </w:pPr>
      <w:r>
        <w:t>To enjoy each other and to play</w:t>
      </w:r>
    </w:p>
    <w:p w:rsidR="00EB0F61" w:rsidRDefault="00EB0F61" w:rsidP="001C1D69">
      <w:pPr>
        <w:jc w:val="both"/>
      </w:pPr>
      <w:r>
        <w:t>For we may never again come this way</w:t>
      </w:r>
    </w:p>
    <w:p w:rsidR="00EB0F61" w:rsidRDefault="00EB0F61" w:rsidP="001C1D69">
      <w:pPr>
        <w:jc w:val="both"/>
      </w:pPr>
      <w:r>
        <w:t>This day, if you have something to say</w:t>
      </w:r>
    </w:p>
    <w:p w:rsidR="00EB0F61" w:rsidRDefault="00EB0F61" w:rsidP="001C1D69">
      <w:pPr>
        <w:jc w:val="both"/>
      </w:pPr>
      <w:r>
        <w:t>Say it and put it past</w:t>
      </w:r>
      <w:r>
        <w:tab/>
      </w:r>
      <w:r>
        <w:tab/>
      </w:r>
      <w:r>
        <w:tab/>
      </w:r>
      <w:r>
        <w:tab/>
      </w:r>
    </w:p>
    <w:p w:rsidR="00EB0F61" w:rsidRDefault="00EB0F61" w:rsidP="001C1D69">
      <w:pPr>
        <w:jc w:val="both"/>
      </w:pPr>
      <w:r>
        <w:rPr>
          <w:noProof/>
        </w:rPr>
        <w:pict>
          <v:shape id="_x0000_s1027" type="#_x0000_t75" style="position:absolute;left:0;text-align:left;margin-left:252pt;margin-top:-16.55pt;width:243pt;height:100.5pt;z-index:251659264">
            <v:imagedata r:id="rId8" o:title=""/>
            <w10:wrap type="square"/>
            <w10:anchorlock/>
          </v:shape>
        </w:pict>
      </w:r>
      <w:r>
        <w:t>for we all are proud to be</w:t>
      </w:r>
    </w:p>
    <w:p w:rsidR="00EB0F61" w:rsidRDefault="00EB0F61" w:rsidP="001C1D69">
      <w:pPr>
        <w:spacing w:after="360"/>
        <w:jc w:val="both"/>
      </w:pPr>
      <w:r>
        <w:t>of the Class  of 43</w:t>
      </w:r>
    </w:p>
    <w:p w:rsidR="00EB0F61" w:rsidRDefault="00EB0F61" w:rsidP="001C1D69">
      <w:pPr>
        <w:jc w:val="both"/>
      </w:pPr>
    </w:p>
    <w:p w:rsidR="00EB0F61" w:rsidRDefault="00EB0F61" w:rsidP="001C1D69">
      <w:pPr>
        <w:jc w:val="both"/>
      </w:pPr>
    </w:p>
    <w:p w:rsidR="00EB0F61" w:rsidRDefault="00EB0F61" w:rsidP="001C1D69">
      <w:pPr>
        <w:jc w:val="both"/>
      </w:pPr>
    </w:p>
    <w:p w:rsidR="00EB0F61" w:rsidRPr="00F216A1" w:rsidRDefault="00EB0F61" w:rsidP="00F216A1">
      <w:pPr>
        <w:spacing w:before="120" w:after="360"/>
        <w:jc w:val="right"/>
        <w:rPr>
          <w:b/>
          <w:sz w:val="28"/>
          <w:szCs w:val="28"/>
        </w:rPr>
      </w:pPr>
      <w:smartTag w:uri="urn:schemas-microsoft-com:office:smarttags" w:element="place">
        <w:smartTag w:uri="urn:schemas-microsoft-com:office:smarttags" w:element="City">
          <w:r w:rsidRPr="00F216A1">
            <w:rPr>
              <w:b/>
              <w:sz w:val="28"/>
              <w:szCs w:val="28"/>
            </w:rPr>
            <w:t>Camden</w:t>
          </w:r>
        </w:smartTag>
      </w:smartTag>
      <w:r w:rsidRPr="00F216A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</w:t>
      </w:r>
      <w:r w:rsidRPr="00F216A1">
        <w:rPr>
          <w:b/>
          <w:sz w:val="28"/>
          <w:szCs w:val="28"/>
        </w:rPr>
        <w:t>anthers</w:t>
      </w:r>
    </w:p>
    <w:p w:rsidR="00EB0F61" w:rsidRPr="00F216A1" w:rsidRDefault="00EB0F61" w:rsidP="00F216A1">
      <w:pPr>
        <w:jc w:val="right"/>
        <w:rPr>
          <w:b/>
          <w:i/>
          <w:sz w:val="22"/>
          <w:szCs w:val="22"/>
        </w:rPr>
      </w:pPr>
      <w:r w:rsidRPr="00F216A1">
        <w:rPr>
          <w:b/>
          <w:i/>
          <w:sz w:val="22"/>
          <w:szCs w:val="22"/>
        </w:rPr>
        <w:t>May 22, 1993</w:t>
      </w:r>
    </w:p>
    <w:p w:rsidR="00EB0F61" w:rsidRDefault="00EB0F61" w:rsidP="00F216A1">
      <w:pPr>
        <w:jc w:val="right"/>
      </w:pPr>
      <w:r>
        <w:t xml:space="preserve">This poem was written for and dedicated to </w:t>
      </w:r>
    </w:p>
    <w:p w:rsidR="00EB0F61" w:rsidRDefault="00EB0F61" w:rsidP="00F216A1">
      <w:pPr>
        <w:jc w:val="right"/>
      </w:pPr>
      <w:r>
        <w:t>"</w:t>
      </w:r>
      <w:r w:rsidRPr="0067030F">
        <w:rPr>
          <w:b/>
        </w:rPr>
        <w:t xml:space="preserve">The Class of 1943 of </w:t>
      </w:r>
      <w:smartTag w:uri="urn:schemas-microsoft-com:office:smarttags" w:element="place">
        <w:r w:rsidRPr="0067030F">
          <w:rPr>
            <w:b/>
          </w:rPr>
          <w:t>Camden</w:t>
        </w:r>
      </w:smartTag>
      <w:r w:rsidRPr="0067030F">
        <w:rPr>
          <w:b/>
        </w:rPr>
        <w:t xml:space="preserve"> </w:t>
      </w:r>
      <w:smartTag w:uri="urn:schemas-microsoft-com:office:smarttags" w:element="place">
        <w:r>
          <w:rPr>
            <w:b/>
          </w:rPr>
          <w:t>H</w:t>
        </w:r>
        <w:r w:rsidRPr="0067030F">
          <w:rPr>
            <w:b/>
          </w:rPr>
          <w:t>igh School</w:t>
        </w:r>
      </w:smartTag>
      <w:r w:rsidRPr="0067030F">
        <w:rPr>
          <w:b/>
        </w:rPr>
        <w:t xml:space="preserve">, </w:t>
      </w:r>
      <w:smartTag w:uri="urn:schemas-microsoft-com:office:smarttags" w:element="place">
        <w:smartTag w:uri="urn:schemas-microsoft-com:office:smarttags" w:element="place">
          <w:r w:rsidRPr="0067030F">
            <w:rPr>
              <w:b/>
            </w:rPr>
            <w:t>Camden</w:t>
          </w:r>
        </w:smartTag>
        <w:r w:rsidRPr="0067030F">
          <w:rPr>
            <w:b/>
          </w:rPr>
          <w:t xml:space="preserve">, </w:t>
        </w:r>
        <w:smartTag w:uri="urn:schemas-microsoft-com:office:smarttags" w:element="place">
          <w:r w:rsidRPr="0067030F">
            <w:rPr>
              <w:b/>
            </w:rPr>
            <w:t>Arkansas</w:t>
          </w:r>
        </w:smartTag>
      </w:smartTag>
      <w:r>
        <w:t xml:space="preserve">" </w:t>
      </w:r>
    </w:p>
    <w:p w:rsidR="00EB0F61" w:rsidRDefault="00EB0F61" w:rsidP="00F216A1">
      <w:pPr>
        <w:jc w:val="right"/>
      </w:pPr>
      <w:r>
        <w:t xml:space="preserve">on their </w:t>
      </w:r>
      <w:r w:rsidRPr="0067030F">
        <w:rPr>
          <w:b/>
        </w:rPr>
        <w:t xml:space="preserve">50th </w:t>
      </w:r>
      <w:smartTag w:uri="urn:schemas-microsoft-com:office:smarttags" w:element="place">
        <w:r w:rsidRPr="0067030F">
          <w:rPr>
            <w:b/>
          </w:rPr>
          <w:t>Reunion</w:t>
        </w:r>
      </w:smartTag>
      <w:r>
        <w:t>.</w:t>
      </w:r>
    </w:p>
    <w:p w:rsidR="00EB0F61" w:rsidRPr="00416CC8" w:rsidRDefault="00EB0F61" w:rsidP="000E3DFE">
      <w:pPr>
        <w:ind w:left="2160"/>
        <w:jc w:val="both"/>
        <w:rPr>
          <w:sz w:val="26"/>
          <w:szCs w:val="26"/>
        </w:rPr>
      </w:pPr>
    </w:p>
    <w:sectPr w:rsidR="00EB0F61" w:rsidRPr="00416CC8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0F61" w:rsidRDefault="00EB0F61">
      <w:r>
        <w:separator/>
      </w:r>
    </w:p>
  </w:endnote>
  <w:endnote w:type="continuationSeparator" w:id="0">
    <w:p w:rsidR="00EB0F61" w:rsidRDefault="00EB0F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F61" w:rsidRDefault="00EB0F61" w:rsidP="00B42481">
    <w:pPr>
      <w:pStyle w:val="Footer"/>
      <w:jc w:val="center"/>
      <w:rPr>
        <w:rStyle w:val="PageNumber"/>
      </w:rPr>
    </w:pPr>
  </w:p>
  <w:p w:rsidR="00EB0F61" w:rsidRDefault="00EB0F61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0F61" w:rsidRDefault="00EB0F61">
      <w:r>
        <w:separator/>
      </w:r>
    </w:p>
  </w:footnote>
  <w:footnote w:type="continuationSeparator" w:id="0">
    <w:p w:rsidR="00EB0F61" w:rsidRDefault="00EB0F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F61" w:rsidRDefault="00EB0F61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EB0F61" w:rsidRPr="00B42481" w:rsidRDefault="00EB0F61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EB0F61" w:rsidRDefault="00EB0F61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EB0F61" w:rsidRDefault="00EB0F61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EB0F61" w:rsidRPr="00B42481" w:rsidRDefault="00EB0F61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C4AFF"/>
    <w:rsid w:val="000E3DFE"/>
    <w:rsid w:val="0010112A"/>
    <w:rsid w:val="001C1D69"/>
    <w:rsid w:val="002411AC"/>
    <w:rsid w:val="002609C8"/>
    <w:rsid w:val="00317D3E"/>
    <w:rsid w:val="00332172"/>
    <w:rsid w:val="003C4C08"/>
    <w:rsid w:val="003F79B6"/>
    <w:rsid w:val="00411C37"/>
    <w:rsid w:val="0041475A"/>
    <w:rsid w:val="00416CC8"/>
    <w:rsid w:val="0050657A"/>
    <w:rsid w:val="005C6552"/>
    <w:rsid w:val="005E708A"/>
    <w:rsid w:val="005F416D"/>
    <w:rsid w:val="005F73B4"/>
    <w:rsid w:val="0067030F"/>
    <w:rsid w:val="00686BB7"/>
    <w:rsid w:val="006D4B58"/>
    <w:rsid w:val="007466D5"/>
    <w:rsid w:val="00772358"/>
    <w:rsid w:val="007737F8"/>
    <w:rsid w:val="007E453A"/>
    <w:rsid w:val="007E62A8"/>
    <w:rsid w:val="00802534"/>
    <w:rsid w:val="0081723B"/>
    <w:rsid w:val="00854ADC"/>
    <w:rsid w:val="008902B6"/>
    <w:rsid w:val="00897AC1"/>
    <w:rsid w:val="008B204A"/>
    <w:rsid w:val="008D3316"/>
    <w:rsid w:val="008D7259"/>
    <w:rsid w:val="009041D6"/>
    <w:rsid w:val="00927A23"/>
    <w:rsid w:val="00986CA0"/>
    <w:rsid w:val="009F3C6F"/>
    <w:rsid w:val="00A33D9D"/>
    <w:rsid w:val="00AD5D2A"/>
    <w:rsid w:val="00AF0317"/>
    <w:rsid w:val="00B42481"/>
    <w:rsid w:val="00B67B17"/>
    <w:rsid w:val="00B85CA3"/>
    <w:rsid w:val="00B92F75"/>
    <w:rsid w:val="00BB0F3E"/>
    <w:rsid w:val="00C011D2"/>
    <w:rsid w:val="00C7016A"/>
    <w:rsid w:val="00C759DB"/>
    <w:rsid w:val="00C845B9"/>
    <w:rsid w:val="00CC16F5"/>
    <w:rsid w:val="00CC1C43"/>
    <w:rsid w:val="00D2696F"/>
    <w:rsid w:val="00D45412"/>
    <w:rsid w:val="00DD35F5"/>
    <w:rsid w:val="00EB0F61"/>
    <w:rsid w:val="00ED1D0E"/>
    <w:rsid w:val="00EE72E3"/>
    <w:rsid w:val="00F216A1"/>
    <w:rsid w:val="00F6304F"/>
    <w:rsid w:val="00F71417"/>
    <w:rsid w:val="00F94909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159</TotalTime>
  <Pages>1</Pages>
  <Words>127</Words>
  <Characters>725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4</cp:revision>
  <dcterms:created xsi:type="dcterms:W3CDTF">2015-05-27T17:39:00Z</dcterms:created>
  <dcterms:modified xsi:type="dcterms:W3CDTF">2015-05-27T20:21:00Z</dcterms:modified>
</cp:coreProperties>
</file>