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C770C4" w:rsidRPr="0050657A" w:rsidRDefault="00C770C4" w:rsidP="00411C37">
      <w:pPr>
        <w:spacing w:after="120"/>
        <w:ind w:right="-900"/>
        <w:jc w:val="center"/>
        <w:rPr>
          <w:b/>
        </w:rPr>
      </w:pPr>
    </w:p>
    <w:p w:rsidR="00C770C4" w:rsidRDefault="00C770C4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Banana Pudding</w:t>
      </w:r>
    </w:p>
    <w:p w:rsidR="00C770C4" w:rsidRPr="0050657A" w:rsidRDefault="00C770C4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April 1994</w:t>
      </w:r>
    </w:p>
    <w:p w:rsidR="00C770C4" w:rsidRDefault="00C770C4" w:rsidP="001C1D69">
      <w:pPr>
        <w:spacing w:before="43"/>
        <w:ind w:left="2160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79.4pt;width:95.4pt;height:119.35pt;z-index:251658240">
            <v:imagedata r:id="rId7" o:title=""/>
            <w10:wrap type="square"/>
            <w10:anchorlock/>
          </v:shape>
        </w:pict>
      </w:r>
    </w:p>
    <w:p w:rsidR="00C770C4" w:rsidRPr="00EA3754" w:rsidRDefault="00C770C4" w:rsidP="00637480">
      <w:pPr>
        <w:spacing w:before="25"/>
        <w:ind w:left="1108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He was ten and taking his Saturday night bath,</w:t>
      </w:r>
    </w:p>
    <w:p w:rsidR="00C770C4" w:rsidRPr="00EA3754" w:rsidRDefault="00C770C4" w:rsidP="00637480">
      <w:pPr>
        <w:spacing w:before="109"/>
        <w:ind w:left="82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tomorrow they would all go to Church.</w:t>
      </w:r>
    </w:p>
    <w:p w:rsidR="00C770C4" w:rsidRPr="00EA3754" w:rsidRDefault="00C770C4" w:rsidP="00637480">
      <w:pPr>
        <w:spacing w:before="104"/>
        <w:ind w:left="82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After Church, dinner would be served.</w:t>
      </w:r>
    </w:p>
    <w:p w:rsidR="00C770C4" w:rsidRPr="00EA3754" w:rsidRDefault="00C770C4" w:rsidP="00637480">
      <w:pPr>
        <w:spacing w:before="107"/>
        <w:ind w:left="86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Many dishes would be on the tables,</w:t>
      </w:r>
    </w:p>
    <w:p w:rsidR="00C770C4" w:rsidRPr="00EA3754" w:rsidRDefault="00C770C4" w:rsidP="00637480">
      <w:pPr>
        <w:spacing w:before="102"/>
        <w:ind w:left="100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displaying the skill of those able.</w:t>
      </w:r>
    </w:p>
    <w:p w:rsidR="00C770C4" w:rsidRPr="00EA3754" w:rsidRDefault="00C770C4" w:rsidP="00637480">
      <w:pPr>
        <w:spacing w:before="100"/>
        <w:ind w:left="104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Connoisseurs would stalk the tables,</w:t>
      </w:r>
    </w:p>
    <w:p w:rsidR="00C770C4" w:rsidRPr="00EA3754" w:rsidRDefault="00C770C4" w:rsidP="00C72132">
      <w:pPr>
        <w:spacing w:before="104" w:after="360"/>
        <w:ind w:left="115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making their choices of the dishes.</w:t>
      </w:r>
    </w:p>
    <w:p w:rsidR="00C770C4" w:rsidRPr="00EA3754" w:rsidRDefault="00C770C4" w:rsidP="00637480">
      <w:pPr>
        <w:spacing w:before="115"/>
        <w:ind w:left="1166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Of deserts, there were many,</w:t>
      </w:r>
    </w:p>
    <w:p w:rsidR="00C770C4" w:rsidRPr="00EA3754" w:rsidRDefault="00C770C4" w:rsidP="00637480">
      <w:pPr>
        <w:spacing w:before="116"/>
        <w:ind w:left="129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but banana pudding was the favorite.</w:t>
      </w:r>
    </w:p>
    <w:p w:rsidR="00C770C4" w:rsidRPr="00EA3754" w:rsidRDefault="00C770C4" w:rsidP="00637480">
      <w:pPr>
        <w:spacing w:before="109"/>
        <w:ind w:left="140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They were on one table at the end.</w:t>
      </w:r>
    </w:p>
    <w:p w:rsidR="00C770C4" w:rsidRPr="00EA3754" w:rsidRDefault="00C770C4" w:rsidP="00637480">
      <w:pPr>
        <w:spacing w:before="111"/>
        <w:ind w:left="147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The center one was a beauty,</w:t>
      </w:r>
    </w:p>
    <w:p w:rsidR="00C770C4" w:rsidRPr="00EA3754" w:rsidRDefault="00C770C4" w:rsidP="00637480">
      <w:pPr>
        <w:spacing w:before="93"/>
        <w:ind w:left="154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315pt;margin-top:-182pt;width:177pt;height:132.75pt;z-index:251659264">
            <v:imagedata r:id="rId8" o:title=""/>
            <w10:wrap type="square"/>
            <w10:anchorlock/>
          </v:shape>
        </w:pict>
      </w:r>
      <w:r w:rsidRPr="00EA3754">
        <w:rPr>
          <w:sz w:val="26"/>
          <w:szCs w:val="26"/>
        </w:rPr>
        <w:t>of banana pudding, he had never had his fill.</w:t>
      </w:r>
    </w:p>
    <w:p w:rsidR="00C770C4" w:rsidRPr="00EA3754" w:rsidRDefault="00C770C4" w:rsidP="00637480">
      <w:pPr>
        <w:spacing w:before="113"/>
        <w:ind w:left="161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He placed a big spoon in his pocket,</w:t>
      </w:r>
    </w:p>
    <w:p w:rsidR="00C770C4" w:rsidRPr="00EA3754" w:rsidRDefault="00C770C4" w:rsidP="00C72132">
      <w:pPr>
        <w:spacing w:before="84" w:after="360"/>
        <w:ind w:left="172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for this was one time he would satiate his desire.</w:t>
      </w:r>
    </w:p>
    <w:p w:rsidR="00C770C4" w:rsidRPr="00EA3754" w:rsidRDefault="00C770C4" w:rsidP="00637480">
      <w:pPr>
        <w:spacing w:before="93"/>
        <w:ind w:left="1223"/>
        <w:jc w:val="both"/>
        <w:rPr>
          <w:sz w:val="26"/>
          <w:szCs w:val="26"/>
        </w:rPr>
      </w:pPr>
      <w:r>
        <w:rPr>
          <w:sz w:val="26"/>
          <w:szCs w:val="26"/>
        </w:rPr>
        <w:t>W</w:t>
      </w:r>
      <w:r w:rsidRPr="00EA3754">
        <w:rPr>
          <w:sz w:val="26"/>
          <w:szCs w:val="26"/>
        </w:rPr>
        <w:t>hen the preacher had finished grace,</w:t>
      </w:r>
    </w:p>
    <w:p w:rsidR="00C770C4" w:rsidRPr="00EA3754" w:rsidRDefault="00C770C4" w:rsidP="00637480">
      <w:pPr>
        <w:spacing w:before="120"/>
        <w:ind w:left="190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he had already taken his place.</w:t>
      </w:r>
    </w:p>
    <w:p w:rsidR="00C770C4" w:rsidRPr="00EA3754" w:rsidRDefault="00C770C4" w:rsidP="00637480">
      <w:pPr>
        <w:spacing w:before="106"/>
        <w:ind w:left="194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He grabbed the center pudding and began to run,</w:t>
      </w:r>
    </w:p>
    <w:p w:rsidR="00C770C4" w:rsidRPr="00EA3754" w:rsidRDefault="00C770C4" w:rsidP="00637480">
      <w:pPr>
        <w:spacing w:before="93"/>
        <w:ind w:left="197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across the road and into the woods he went.</w:t>
      </w:r>
    </w:p>
    <w:p w:rsidR="00C770C4" w:rsidRPr="00EA3754" w:rsidRDefault="00C770C4" w:rsidP="00637480">
      <w:pPr>
        <w:spacing w:before="107"/>
        <w:ind w:left="208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He sat under a tree and began to eat,</w:t>
      </w:r>
    </w:p>
    <w:p w:rsidR="00C770C4" w:rsidRPr="00EA3754" w:rsidRDefault="00C770C4" w:rsidP="00637480">
      <w:pPr>
        <w:spacing w:before="102"/>
        <w:ind w:left="219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till his desire for banana pudding was spent.</w:t>
      </w:r>
    </w:p>
    <w:p w:rsidR="00C770C4" w:rsidRPr="00EA3754" w:rsidRDefault="00C770C4" w:rsidP="00C72132">
      <w:pPr>
        <w:spacing w:before="100" w:after="360"/>
        <w:ind w:left="223"/>
        <w:jc w:val="both"/>
        <w:rPr>
          <w:sz w:val="26"/>
          <w:szCs w:val="26"/>
        </w:rPr>
      </w:pPr>
      <w:r w:rsidRPr="00EA3754">
        <w:rPr>
          <w:sz w:val="26"/>
          <w:szCs w:val="26"/>
        </w:rPr>
        <w:t>H</w:t>
      </w:r>
      <w:r>
        <w:rPr>
          <w:sz w:val="26"/>
          <w:szCs w:val="26"/>
        </w:rPr>
        <w:t>e l</w:t>
      </w:r>
      <w:r w:rsidRPr="00EA3754">
        <w:rPr>
          <w:sz w:val="26"/>
          <w:szCs w:val="26"/>
        </w:rPr>
        <w:t>ay under the tree and gave a sigh of content.</w:t>
      </w:r>
    </w:p>
    <w:p w:rsidR="00C770C4" w:rsidRPr="00416CC8" w:rsidRDefault="00C770C4" w:rsidP="000E3DFE">
      <w:pPr>
        <w:ind w:left="2160"/>
        <w:jc w:val="both"/>
        <w:rPr>
          <w:sz w:val="26"/>
          <w:szCs w:val="26"/>
        </w:rPr>
      </w:pPr>
    </w:p>
    <w:sectPr w:rsidR="00C770C4" w:rsidRPr="00416CC8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0C4" w:rsidRDefault="00C770C4">
      <w:r>
        <w:separator/>
      </w:r>
    </w:p>
  </w:endnote>
  <w:endnote w:type="continuationSeparator" w:id="0">
    <w:p w:rsidR="00C770C4" w:rsidRDefault="00C770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0C4" w:rsidRDefault="00C770C4" w:rsidP="00B42481">
    <w:pPr>
      <w:pStyle w:val="Footer"/>
      <w:jc w:val="center"/>
      <w:rPr>
        <w:rStyle w:val="PageNumber"/>
      </w:rPr>
    </w:pPr>
  </w:p>
  <w:p w:rsidR="00C770C4" w:rsidRDefault="00C770C4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0C4" w:rsidRDefault="00C770C4">
      <w:r>
        <w:separator/>
      </w:r>
    </w:p>
  </w:footnote>
  <w:footnote w:type="continuationSeparator" w:id="0">
    <w:p w:rsidR="00C770C4" w:rsidRDefault="00C770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0C4" w:rsidRDefault="00C770C4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C770C4" w:rsidRPr="00B42481" w:rsidRDefault="00C770C4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C770C4" w:rsidRDefault="00C770C4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C770C4" w:rsidRDefault="00C770C4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C770C4" w:rsidRPr="00B42481" w:rsidRDefault="00C770C4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C4AFF"/>
    <w:rsid w:val="000E3DFE"/>
    <w:rsid w:val="0010112A"/>
    <w:rsid w:val="001C1D69"/>
    <w:rsid w:val="002411AC"/>
    <w:rsid w:val="002609C8"/>
    <w:rsid w:val="0027522E"/>
    <w:rsid w:val="00317D3E"/>
    <w:rsid w:val="00332172"/>
    <w:rsid w:val="003C4C08"/>
    <w:rsid w:val="003F79B6"/>
    <w:rsid w:val="00411C37"/>
    <w:rsid w:val="0041475A"/>
    <w:rsid w:val="00416CC8"/>
    <w:rsid w:val="0050657A"/>
    <w:rsid w:val="005C6552"/>
    <w:rsid w:val="005E708A"/>
    <w:rsid w:val="005F416D"/>
    <w:rsid w:val="005F73B4"/>
    <w:rsid w:val="00637480"/>
    <w:rsid w:val="00686BB7"/>
    <w:rsid w:val="006D4B58"/>
    <w:rsid w:val="007466D5"/>
    <w:rsid w:val="00772358"/>
    <w:rsid w:val="007737F8"/>
    <w:rsid w:val="007E453A"/>
    <w:rsid w:val="007E62A8"/>
    <w:rsid w:val="00802534"/>
    <w:rsid w:val="0081723B"/>
    <w:rsid w:val="00854ADC"/>
    <w:rsid w:val="008902B6"/>
    <w:rsid w:val="00897AC1"/>
    <w:rsid w:val="008B204A"/>
    <w:rsid w:val="008D0B3C"/>
    <w:rsid w:val="008D3316"/>
    <w:rsid w:val="008D7259"/>
    <w:rsid w:val="009041D6"/>
    <w:rsid w:val="00927A23"/>
    <w:rsid w:val="00986CA0"/>
    <w:rsid w:val="009F3C6F"/>
    <w:rsid w:val="00A33D9D"/>
    <w:rsid w:val="00AD5D2A"/>
    <w:rsid w:val="00AF0317"/>
    <w:rsid w:val="00B42481"/>
    <w:rsid w:val="00B67B17"/>
    <w:rsid w:val="00B85CA3"/>
    <w:rsid w:val="00B92F75"/>
    <w:rsid w:val="00BB0F3E"/>
    <w:rsid w:val="00C011D2"/>
    <w:rsid w:val="00C7016A"/>
    <w:rsid w:val="00C72132"/>
    <w:rsid w:val="00C759DB"/>
    <w:rsid w:val="00C770C4"/>
    <w:rsid w:val="00C845B9"/>
    <w:rsid w:val="00CC16F5"/>
    <w:rsid w:val="00CC1C43"/>
    <w:rsid w:val="00D2696F"/>
    <w:rsid w:val="00D45412"/>
    <w:rsid w:val="00DD35F5"/>
    <w:rsid w:val="00EA3754"/>
    <w:rsid w:val="00ED1D0E"/>
    <w:rsid w:val="00EE72E3"/>
    <w:rsid w:val="00F216A1"/>
    <w:rsid w:val="00F6304F"/>
    <w:rsid w:val="00F71417"/>
    <w:rsid w:val="00F94909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</Pages>
  <Words>128</Words>
  <Characters>734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3</cp:revision>
  <dcterms:created xsi:type="dcterms:W3CDTF">2015-05-27T20:23:00Z</dcterms:created>
  <dcterms:modified xsi:type="dcterms:W3CDTF">2015-05-27T20:33:00Z</dcterms:modified>
</cp:coreProperties>
</file>