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BE2E93" w:rsidRPr="0050657A" w:rsidRDefault="00BE2E93" w:rsidP="00411C37">
      <w:pPr>
        <w:spacing w:after="120"/>
        <w:ind w:right="-900"/>
        <w:jc w:val="center"/>
        <w:rPr>
          <w:b/>
        </w:rPr>
      </w:pPr>
    </w:p>
    <w:p w:rsidR="00BE2E93" w:rsidRDefault="00BE2E93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Yard Love</w:t>
      </w:r>
    </w:p>
    <w:p w:rsidR="00BE2E93" w:rsidRPr="0050657A" w:rsidRDefault="00BE2E93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March 1994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>
        <w:rPr>
          <w:sz w:val="26"/>
          <w:szCs w:val="26"/>
        </w:rPr>
        <w:tab/>
      </w:r>
      <w:r w:rsidRPr="006A369A">
        <w:rPr>
          <w:sz w:val="26"/>
          <w:szCs w:val="26"/>
        </w:rPr>
        <w:t>He was fourteen, and he watched his neighbors.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The girl next door, also fourteen, was in his eyes.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She was the one who motivated him to try.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Her hair was golden and her eyes were blue, out into</w:t>
      </w:r>
    </w:p>
    <w:p w:rsidR="00BE2E93" w:rsidRPr="006A369A" w:rsidRDefault="00BE2E93" w:rsidP="001E2F3F">
      <w:pPr>
        <w:spacing w:after="3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the backyard she flew.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A369A">
        <w:rPr>
          <w:sz w:val="26"/>
          <w:szCs w:val="26"/>
        </w:rPr>
        <w:t>Hiding from her mother, she rounded the corner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by the shrubs she stood.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He climbed the fence and crossed the yard.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They stood and looked at each other hard.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To the back door, her mother came, "Lillian,"</w:t>
      </w:r>
    </w:p>
    <w:p w:rsidR="00BE2E93" w:rsidRPr="006A369A" w:rsidRDefault="00BE2E93" w:rsidP="001E2F3F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33pt;margin-top:31.1pt;width:151.75pt;height:198pt;z-index:251659264">
            <v:imagedata r:id="rId8" o:title=""/>
            <w10:wrap type="square"/>
            <w10:anchorlock/>
          </v:shape>
        </w:pict>
      </w:r>
      <w:r w:rsidRPr="006A369A">
        <w:rPr>
          <w:sz w:val="26"/>
          <w:szCs w:val="26"/>
        </w:rPr>
        <w:t>she called, "Where are you?"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A369A">
        <w:rPr>
          <w:sz w:val="26"/>
          <w:szCs w:val="26"/>
        </w:rPr>
        <w:t>She grabbed his</w:t>
      </w:r>
      <w:r>
        <w:rPr>
          <w:sz w:val="26"/>
          <w:szCs w:val="26"/>
        </w:rPr>
        <w:t xml:space="preserve"> hand and pulled him into the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shrubs, their lips met,</w:t>
      </w:r>
      <w:r>
        <w:rPr>
          <w:sz w:val="26"/>
          <w:szCs w:val="26"/>
        </w:rPr>
        <w:t xml:space="preserve"> locked in ecstasy, </w:t>
      </w:r>
    </w:p>
    <w:p w:rsidR="00BE2E93" w:rsidRPr="006A369A" w:rsidRDefault="00BE2E93" w:rsidP="001E2F3F">
      <w:pPr>
        <w:spacing w:after="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Her mother turned back into the house, saying,</w:t>
      </w:r>
    </w:p>
    <w:p w:rsidR="00BE2E93" w:rsidRPr="006A369A" w:rsidRDefault="00BE2E93" w:rsidP="001E2F3F">
      <w:pPr>
        <w:spacing w:after="360"/>
        <w:jc w:val="both"/>
        <w:rPr>
          <w:sz w:val="26"/>
          <w:szCs w:val="26"/>
        </w:rPr>
      </w:pPr>
      <w:r w:rsidRPr="006A369A">
        <w:rPr>
          <w:sz w:val="26"/>
          <w:szCs w:val="26"/>
        </w:rPr>
        <w:t>"Now where can that child be?"</w:t>
      </w:r>
    </w:p>
    <w:p w:rsidR="00BE2E93" w:rsidRPr="00416CC8" w:rsidRDefault="00BE2E93" w:rsidP="000E3DFE">
      <w:pPr>
        <w:ind w:left="2160"/>
        <w:jc w:val="both"/>
        <w:rPr>
          <w:sz w:val="26"/>
          <w:szCs w:val="26"/>
        </w:rPr>
      </w:pPr>
    </w:p>
    <w:sectPr w:rsidR="00BE2E93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E93" w:rsidRDefault="00BE2E93">
      <w:r>
        <w:separator/>
      </w:r>
    </w:p>
  </w:endnote>
  <w:endnote w:type="continuationSeparator" w:id="0">
    <w:p w:rsidR="00BE2E93" w:rsidRDefault="00BE2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E93" w:rsidRDefault="00BE2E93" w:rsidP="00B42481">
    <w:pPr>
      <w:pStyle w:val="Footer"/>
      <w:jc w:val="center"/>
      <w:rPr>
        <w:rStyle w:val="PageNumber"/>
      </w:rPr>
    </w:pPr>
  </w:p>
  <w:p w:rsidR="00BE2E93" w:rsidRDefault="00BE2E93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E93" w:rsidRDefault="00BE2E93">
      <w:r>
        <w:separator/>
      </w:r>
    </w:p>
  </w:footnote>
  <w:footnote w:type="continuationSeparator" w:id="0">
    <w:p w:rsidR="00BE2E93" w:rsidRDefault="00BE2E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E93" w:rsidRDefault="00BE2E93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E2E93" w:rsidRPr="00B42481" w:rsidRDefault="00BE2E93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BE2E93" w:rsidRDefault="00BE2E93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BE2E93" w:rsidRDefault="00BE2E93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E2E93" w:rsidRPr="00B42481" w:rsidRDefault="00BE2E93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C1D69"/>
    <w:rsid w:val="001E2F3F"/>
    <w:rsid w:val="002411AC"/>
    <w:rsid w:val="002609C8"/>
    <w:rsid w:val="0027522E"/>
    <w:rsid w:val="00317D3E"/>
    <w:rsid w:val="00332172"/>
    <w:rsid w:val="003C4C08"/>
    <w:rsid w:val="003F79B6"/>
    <w:rsid w:val="00411C37"/>
    <w:rsid w:val="0041475A"/>
    <w:rsid w:val="00416CC8"/>
    <w:rsid w:val="0050657A"/>
    <w:rsid w:val="005C6552"/>
    <w:rsid w:val="005E708A"/>
    <w:rsid w:val="005F416D"/>
    <w:rsid w:val="005F73B4"/>
    <w:rsid w:val="00637480"/>
    <w:rsid w:val="00686BB7"/>
    <w:rsid w:val="006A369A"/>
    <w:rsid w:val="006A520D"/>
    <w:rsid w:val="006D4B58"/>
    <w:rsid w:val="007466D5"/>
    <w:rsid w:val="00772358"/>
    <w:rsid w:val="007737F8"/>
    <w:rsid w:val="007E453A"/>
    <w:rsid w:val="007E62A8"/>
    <w:rsid w:val="00802534"/>
    <w:rsid w:val="0081723B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F3C6F"/>
    <w:rsid w:val="00A33D9D"/>
    <w:rsid w:val="00AD5D2A"/>
    <w:rsid w:val="00AF0317"/>
    <w:rsid w:val="00B42481"/>
    <w:rsid w:val="00B67B17"/>
    <w:rsid w:val="00B85CA3"/>
    <w:rsid w:val="00B92F75"/>
    <w:rsid w:val="00BB0F3E"/>
    <w:rsid w:val="00BE2E93"/>
    <w:rsid w:val="00C011D2"/>
    <w:rsid w:val="00C7016A"/>
    <w:rsid w:val="00C72132"/>
    <w:rsid w:val="00C759DB"/>
    <w:rsid w:val="00C845B9"/>
    <w:rsid w:val="00CC16F5"/>
    <w:rsid w:val="00CC1C43"/>
    <w:rsid w:val="00D2696F"/>
    <w:rsid w:val="00D45412"/>
    <w:rsid w:val="00D667A3"/>
    <w:rsid w:val="00DD35F5"/>
    <w:rsid w:val="00EA2371"/>
    <w:rsid w:val="00ED1D0E"/>
    <w:rsid w:val="00EE72E3"/>
    <w:rsid w:val="00F216A1"/>
    <w:rsid w:val="00F53995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96</Words>
  <Characters>551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2015-05-27T20:35:00Z</dcterms:created>
  <dcterms:modified xsi:type="dcterms:W3CDTF">2015-05-27T20:44:00Z</dcterms:modified>
</cp:coreProperties>
</file>