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3E76C2" w:rsidRPr="0050657A" w:rsidRDefault="003E76C2" w:rsidP="00411C37">
      <w:pPr>
        <w:spacing w:after="120"/>
        <w:ind w:right="-900"/>
        <w:jc w:val="center"/>
        <w:rPr>
          <w:b/>
        </w:rPr>
      </w:pPr>
    </w:p>
    <w:p w:rsidR="003E76C2" w:rsidRDefault="003E76C2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Best Friend</w:t>
      </w:r>
    </w:p>
    <w:p w:rsidR="003E76C2" w:rsidRPr="0050657A" w:rsidRDefault="003E76C2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November 1993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>
        <w:rPr>
          <w:sz w:val="26"/>
          <w:szCs w:val="26"/>
        </w:rPr>
        <w:tab/>
      </w:r>
      <w:r w:rsidRPr="00B726FA">
        <w:rPr>
          <w:sz w:val="26"/>
          <w:szCs w:val="26"/>
        </w:rPr>
        <w:t>When a man is broke and all alone,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needs someplace to call his home.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need</w:t>
      </w:r>
      <w:r>
        <w:rPr>
          <w:sz w:val="26"/>
          <w:szCs w:val="26"/>
        </w:rPr>
        <w:t>s a best friend to help him out,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when he is at his lowest ebb.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W</w:t>
      </w:r>
      <w:r w:rsidRPr="00B726FA">
        <w:rPr>
          <w:sz w:val="26"/>
          <w:szCs w:val="26"/>
        </w:rPr>
        <w:t>hen</w:t>
      </w:r>
      <w:r>
        <w:rPr>
          <w:sz w:val="26"/>
          <w:szCs w:val="26"/>
        </w:rPr>
        <w:t xml:space="preserve"> he needs help to turn the tide,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turns to his best friend</w:t>
      </w:r>
    </w:p>
    <w:p w:rsidR="003E76C2" w:rsidRPr="00B726FA" w:rsidRDefault="003E76C2" w:rsidP="004508B5">
      <w:pPr>
        <w:spacing w:after="36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to help him continue the ride.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  <w:t>When you are feeling low</w:t>
      </w:r>
      <w:r w:rsidRPr="00B726FA">
        <w:rPr>
          <w:sz w:val="26"/>
          <w:szCs w:val="26"/>
        </w:rPr>
        <w:t>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to a best</w:t>
      </w:r>
      <w:r>
        <w:rPr>
          <w:sz w:val="26"/>
          <w:szCs w:val="26"/>
        </w:rPr>
        <w:t xml:space="preserve"> friend is where you should go.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will help you out, you know.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does not ask why,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he only wants to do for you,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as you would do for him,</w:t>
      </w:r>
    </w:p>
    <w:p w:rsidR="003E76C2" w:rsidRPr="00B726FA" w:rsidRDefault="003E76C2" w:rsidP="004508B5">
      <w:pPr>
        <w:spacing w:after="36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when it is his turn to be in the swim.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26FA">
        <w:rPr>
          <w:sz w:val="26"/>
          <w:szCs w:val="26"/>
        </w:rPr>
        <w:t>A best friend will buy a beer,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will lend you money,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will loan you his car,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he will share his home.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If</w:t>
      </w:r>
      <w:r>
        <w:rPr>
          <w:sz w:val="26"/>
          <w:szCs w:val="26"/>
        </w:rPr>
        <w:t xml:space="preserve"> you have such a friend as this,</w:t>
      </w:r>
    </w:p>
    <w:p w:rsidR="003E76C2" w:rsidRPr="00B726FA" w:rsidRDefault="003E76C2" w:rsidP="004508B5">
      <w:pPr>
        <w:spacing w:after="2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then you surely cannot frown</w:t>
      </w:r>
    </w:p>
    <w:p w:rsidR="003E76C2" w:rsidRPr="00B726FA" w:rsidRDefault="003E76C2" w:rsidP="004508B5">
      <w:pPr>
        <w:spacing w:after="360"/>
        <w:jc w:val="both"/>
        <w:rPr>
          <w:sz w:val="26"/>
          <w:szCs w:val="26"/>
        </w:rPr>
      </w:pPr>
      <w:r w:rsidRPr="00B726FA">
        <w:rPr>
          <w:sz w:val="26"/>
          <w:szCs w:val="26"/>
        </w:rPr>
        <w:t>when he buys you a bus ticket out-of-town.</w:t>
      </w:r>
    </w:p>
    <w:p w:rsidR="003E76C2" w:rsidRPr="00416CC8" w:rsidRDefault="003E76C2" w:rsidP="00CB5F72">
      <w:pPr>
        <w:spacing w:after="20"/>
        <w:ind w:left="1440"/>
        <w:jc w:val="both"/>
      </w:pPr>
      <w:r>
        <w:rPr>
          <w:noProof/>
        </w:rPr>
        <w:pict>
          <v:shape id="_x0000_s1027" type="#_x0000_t75" style="position:absolute;left:0;text-align:left;margin-left:261pt;margin-top:-142.35pt;width:234pt;height:112.7pt;z-index:251659264">
            <v:imagedata r:id="rId8" o:title=""/>
            <w10:wrap type="square"/>
            <w10:anchorlock/>
          </v:shape>
        </w:pict>
      </w:r>
    </w:p>
    <w:sectPr w:rsidR="003E76C2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6C2" w:rsidRDefault="003E76C2">
      <w:r>
        <w:separator/>
      </w:r>
    </w:p>
  </w:endnote>
  <w:endnote w:type="continuationSeparator" w:id="0">
    <w:p w:rsidR="003E76C2" w:rsidRDefault="003E7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6C2" w:rsidRDefault="003E76C2" w:rsidP="00B42481">
    <w:pPr>
      <w:pStyle w:val="Footer"/>
      <w:jc w:val="center"/>
      <w:rPr>
        <w:rStyle w:val="PageNumber"/>
      </w:rPr>
    </w:pPr>
  </w:p>
  <w:p w:rsidR="003E76C2" w:rsidRDefault="003E76C2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6C2" w:rsidRDefault="003E76C2">
      <w:r>
        <w:separator/>
      </w:r>
    </w:p>
  </w:footnote>
  <w:footnote w:type="continuationSeparator" w:id="0">
    <w:p w:rsidR="003E76C2" w:rsidRDefault="003E76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6C2" w:rsidRDefault="003E76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3E76C2" w:rsidRPr="00B42481" w:rsidRDefault="003E76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3E76C2" w:rsidRDefault="003E76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3E76C2" w:rsidRDefault="003E76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3E76C2" w:rsidRPr="00B42481" w:rsidRDefault="003E76C2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A119A"/>
    <w:rsid w:val="000C4AFF"/>
    <w:rsid w:val="000E3DFE"/>
    <w:rsid w:val="0010112A"/>
    <w:rsid w:val="001C1D69"/>
    <w:rsid w:val="001E2F3F"/>
    <w:rsid w:val="002411AC"/>
    <w:rsid w:val="002609C8"/>
    <w:rsid w:val="0027522E"/>
    <w:rsid w:val="00317D3E"/>
    <w:rsid w:val="00332172"/>
    <w:rsid w:val="003C4C08"/>
    <w:rsid w:val="003E76C2"/>
    <w:rsid w:val="003F1FBE"/>
    <w:rsid w:val="003F79B6"/>
    <w:rsid w:val="00411C37"/>
    <w:rsid w:val="0041475A"/>
    <w:rsid w:val="00416CC8"/>
    <w:rsid w:val="004508B5"/>
    <w:rsid w:val="00496B5B"/>
    <w:rsid w:val="0050657A"/>
    <w:rsid w:val="00542ACC"/>
    <w:rsid w:val="005C6552"/>
    <w:rsid w:val="005E708A"/>
    <w:rsid w:val="005F416D"/>
    <w:rsid w:val="005F73B4"/>
    <w:rsid w:val="00637480"/>
    <w:rsid w:val="00686BB7"/>
    <w:rsid w:val="006A520D"/>
    <w:rsid w:val="006D4B58"/>
    <w:rsid w:val="006F0C27"/>
    <w:rsid w:val="007466D5"/>
    <w:rsid w:val="00772358"/>
    <w:rsid w:val="007737F8"/>
    <w:rsid w:val="007E453A"/>
    <w:rsid w:val="007E62A8"/>
    <w:rsid w:val="00802534"/>
    <w:rsid w:val="0081723B"/>
    <w:rsid w:val="0082777C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E5BB0"/>
    <w:rsid w:val="009F3C6F"/>
    <w:rsid w:val="00A33D9D"/>
    <w:rsid w:val="00AD5D2A"/>
    <w:rsid w:val="00AF0317"/>
    <w:rsid w:val="00B24846"/>
    <w:rsid w:val="00B42481"/>
    <w:rsid w:val="00B67B17"/>
    <w:rsid w:val="00B726FA"/>
    <w:rsid w:val="00B85CA3"/>
    <w:rsid w:val="00B92F75"/>
    <w:rsid w:val="00BB0F3E"/>
    <w:rsid w:val="00C011D2"/>
    <w:rsid w:val="00C7016A"/>
    <w:rsid w:val="00C72132"/>
    <w:rsid w:val="00C759DB"/>
    <w:rsid w:val="00C845B9"/>
    <w:rsid w:val="00CB5F72"/>
    <w:rsid w:val="00CC16F5"/>
    <w:rsid w:val="00CC1C43"/>
    <w:rsid w:val="00D2696F"/>
    <w:rsid w:val="00D45412"/>
    <w:rsid w:val="00D667A3"/>
    <w:rsid w:val="00DD35F5"/>
    <w:rsid w:val="00DD7155"/>
    <w:rsid w:val="00EA2371"/>
    <w:rsid w:val="00ED1D0E"/>
    <w:rsid w:val="00EE72E3"/>
    <w:rsid w:val="00F216A1"/>
    <w:rsid w:val="00F53995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104</Words>
  <Characters>595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2015-05-27T21:32:00Z</dcterms:created>
  <dcterms:modified xsi:type="dcterms:W3CDTF">2015-05-27T21:40:00Z</dcterms:modified>
</cp:coreProperties>
</file>