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E81119" w:rsidRPr="0050657A" w:rsidRDefault="00E81119" w:rsidP="00411C37">
      <w:pPr>
        <w:spacing w:after="120"/>
        <w:ind w:right="-900"/>
        <w:jc w:val="center"/>
        <w:rPr>
          <w:b/>
        </w:rPr>
      </w:pPr>
    </w:p>
    <w:p w:rsidR="00E81119" w:rsidRDefault="00E81119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My Brothers Who Stayed</w:t>
      </w:r>
    </w:p>
    <w:p w:rsidR="00E81119" w:rsidRPr="0050657A" w:rsidRDefault="00E81119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October 1993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6704">
            <v:imagedata r:id="rId7" o:title=""/>
            <w10:wrap type="square"/>
            <w10:anchorlock/>
          </v:shape>
        </w:pict>
      </w:r>
      <w:r w:rsidRPr="00066895">
        <w:rPr>
          <w:sz w:val="26"/>
          <w:szCs w:val="26"/>
        </w:rPr>
        <w:t>Basic training camp was where we met,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the six of us who became so close.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From a</w:t>
      </w:r>
      <w:r>
        <w:rPr>
          <w:sz w:val="26"/>
          <w:szCs w:val="26"/>
        </w:rPr>
        <w:t>ll</w:t>
      </w:r>
      <w:r w:rsidRPr="00066895">
        <w:rPr>
          <w:sz w:val="26"/>
          <w:szCs w:val="26"/>
        </w:rPr>
        <w:t xml:space="preserve"> over the country we came,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to serve our country was our aim.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Youthful exuberance was our game,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wills enthusiasm we trained.</w:t>
      </w:r>
    </w:p>
    <w:p w:rsidR="00E81119" w:rsidRPr="00066895" w:rsidRDefault="00E81119" w:rsidP="001770B7">
      <w:pPr>
        <w:spacing w:after="36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378pt;margin-top:-275.1pt;width:126pt;height:125.55pt;z-index:251658752">
            <v:imagedata r:id="rId8" o:title=""/>
            <w10:wrap type="square"/>
            <w10:anchorlock/>
          </v:shape>
        </w:pict>
      </w:r>
      <w:r w:rsidRPr="00066895">
        <w:rPr>
          <w:sz w:val="26"/>
          <w:szCs w:val="26"/>
        </w:rPr>
        <w:t>Soon our training came to an end.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After a short leave, we returned to our base,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and joined together on a troop train,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across the country we went.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On a ship we were loaded,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for many days we sailed,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till at last we landed on an island,</w:t>
      </w:r>
    </w:p>
    <w:p w:rsidR="00E81119" w:rsidRPr="00066895" w:rsidRDefault="00E81119" w:rsidP="001770B7">
      <w:pPr>
        <w:spacing w:after="36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 xml:space="preserve">and prepared for the </w:t>
      </w:r>
      <w:r>
        <w:rPr>
          <w:sz w:val="26"/>
          <w:szCs w:val="26"/>
        </w:rPr>
        <w:t>i</w:t>
      </w:r>
      <w:r w:rsidRPr="00066895">
        <w:rPr>
          <w:sz w:val="26"/>
          <w:szCs w:val="26"/>
        </w:rPr>
        <w:t>nvasion.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 id="_x0000_s1028" type="#_x0000_t75" style="position:absolute;left:0;text-align:left;margin-left:270pt;margin-top:-44.3pt;width:204pt;height:163.35pt;z-index:251657728">
            <v:imagedata r:id="rId9" o:title=""/>
            <w10:wrap type="square"/>
            <w10:anchorlock/>
          </v:shape>
        </w:pict>
      </w:r>
      <w:r w:rsidRPr="00066895">
        <w:rPr>
          <w:sz w:val="26"/>
          <w:szCs w:val="26"/>
        </w:rPr>
        <w:t>The day came and we fought bravely,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till one by one we began to fall.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A month went by and one was left.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He felt lucky to survive.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And finally at home he did arrive.</w:t>
      </w:r>
    </w:p>
    <w:p w:rsidR="00E81119" w:rsidRPr="00066895" w:rsidRDefault="00E81119" w:rsidP="001770B7">
      <w:pPr>
        <w:spacing w:after="2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To the chapel he went and prayed,</w:t>
      </w:r>
    </w:p>
    <w:p w:rsidR="00E81119" w:rsidRPr="00066895" w:rsidRDefault="00E81119" w:rsidP="001770B7">
      <w:pPr>
        <w:spacing w:after="360"/>
        <w:jc w:val="both"/>
        <w:rPr>
          <w:sz w:val="26"/>
          <w:szCs w:val="26"/>
        </w:rPr>
      </w:pPr>
      <w:r w:rsidRPr="00066895">
        <w:rPr>
          <w:sz w:val="26"/>
          <w:szCs w:val="26"/>
        </w:rPr>
        <w:t>for his brothers who stayed.</w:t>
      </w:r>
    </w:p>
    <w:p w:rsidR="00E81119" w:rsidRPr="00416CC8" w:rsidRDefault="00E81119" w:rsidP="00CB5F72">
      <w:pPr>
        <w:spacing w:after="20"/>
        <w:ind w:left="1440"/>
        <w:jc w:val="both"/>
      </w:pPr>
    </w:p>
    <w:sectPr w:rsidR="00E81119" w:rsidRPr="00416CC8" w:rsidSect="002609C8">
      <w:headerReference w:type="default" r:id="rId10"/>
      <w:footerReference w:type="default" r:id="rId11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119" w:rsidRDefault="00E81119">
      <w:r>
        <w:separator/>
      </w:r>
    </w:p>
  </w:endnote>
  <w:endnote w:type="continuationSeparator" w:id="0">
    <w:p w:rsidR="00E81119" w:rsidRDefault="00E811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119" w:rsidRDefault="00E81119" w:rsidP="00B42481">
    <w:pPr>
      <w:pStyle w:val="Footer"/>
      <w:jc w:val="center"/>
      <w:rPr>
        <w:rStyle w:val="PageNumber"/>
      </w:rPr>
    </w:pPr>
  </w:p>
  <w:p w:rsidR="00E81119" w:rsidRDefault="00E81119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119" w:rsidRDefault="00E81119">
      <w:r>
        <w:separator/>
      </w:r>
    </w:p>
  </w:footnote>
  <w:footnote w:type="continuationSeparator" w:id="0">
    <w:p w:rsidR="00E81119" w:rsidRDefault="00E811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119" w:rsidRDefault="00E81119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E81119" w:rsidRPr="00B42481" w:rsidRDefault="00E81119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E81119" w:rsidRDefault="00E81119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E81119" w:rsidRDefault="00E81119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E81119" w:rsidRPr="00B42481" w:rsidRDefault="00E81119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66895"/>
    <w:rsid w:val="000A119A"/>
    <w:rsid w:val="000C4AFF"/>
    <w:rsid w:val="000E3DFE"/>
    <w:rsid w:val="0010112A"/>
    <w:rsid w:val="001770B7"/>
    <w:rsid w:val="001C1D69"/>
    <w:rsid w:val="001E2F3F"/>
    <w:rsid w:val="002411AC"/>
    <w:rsid w:val="002609C8"/>
    <w:rsid w:val="0027522E"/>
    <w:rsid w:val="00317D3E"/>
    <w:rsid w:val="00332172"/>
    <w:rsid w:val="003C4C08"/>
    <w:rsid w:val="003F1FBE"/>
    <w:rsid w:val="003F79B6"/>
    <w:rsid w:val="00411C37"/>
    <w:rsid w:val="0041475A"/>
    <w:rsid w:val="00416CC8"/>
    <w:rsid w:val="004508B5"/>
    <w:rsid w:val="00496B5B"/>
    <w:rsid w:val="0050657A"/>
    <w:rsid w:val="00542ACC"/>
    <w:rsid w:val="005C6552"/>
    <w:rsid w:val="005E708A"/>
    <w:rsid w:val="005F416D"/>
    <w:rsid w:val="005F73B4"/>
    <w:rsid w:val="00637480"/>
    <w:rsid w:val="00686BB7"/>
    <w:rsid w:val="006A520D"/>
    <w:rsid w:val="006D4B58"/>
    <w:rsid w:val="006E7ACB"/>
    <w:rsid w:val="006F0C27"/>
    <w:rsid w:val="007466D5"/>
    <w:rsid w:val="00772358"/>
    <w:rsid w:val="007737F8"/>
    <w:rsid w:val="00783EE9"/>
    <w:rsid w:val="007E453A"/>
    <w:rsid w:val="007E62A8"/>
    <w:rsid w:val="00802534"/>
    <w:rsid w:val="0081723B"/>
    <w:rsid w:val="0082777C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86CA0"/>
    <w:rsid w:val="009E5BB0"/>
    <w:rsid w:val="009F3C6F"/>
    <w:rsid w:val="00A33D9D"/>
    <w:rsid w:val="00AD5D2A"/>
    <w:rsid w:val="00AF0317"/>
    <w:rsid w:val="00B24846"/>
    <w:rsid w:val="00B42481"/>
    <w:rsid w:val="00B67B17"/>
    <w:rsid w:val="00B85CA3"/>
    <w:rsid w:val="00B92F75"/>
    <w:rsid w:val="00BB0F3E"/>
    <w:rsid w:val="00C011D2"/>
    <w:rsid w:val="00C02941"/>
    <w:rsid w:val="00C7016A"/>
    <w:rsid w:val="00C72132"/>
    <w:rsid w:val="00C759DB"/>
    <w:rsid w:val="00C845B9"/>
    <w:rsid w:val="00CB5F72"/>
    <w:rsid w:val="00CC16F5"/>
    <w:rsid w:val="00CC1C43"/>
    <w:rsid w:val="00D2696F"/>
    <w:rsid w:val="00D45412"/>
    <w:rsid w:val="00D667A3"/>
    <w:rsid w:val="00DD35F5"/>
    <w:rsid w:val="00DD7155"/>
    <w:rsid w:val="00E81119"/>
    <w:rsid w:val="00EA2371"/>
    <w:rsid w:val="00ED1D0E"/>
    <w:rsid w:val="00EE72E3"/>
    <w:rsid w:val="00F216A1"/>
    <w:rsid w:val="00F53995"/>
    <w:rsid w:val="00F6304F"/>
    <w:rsid w:val="00F6466C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110</Words>
  <Characters>632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2015-05-27T21:42:00Z</dcterms:created>
  <dcterms:modified xsi:type="dcterms:W3CDTF">2015-05-27T21:53:00Z</dcterms:modified>
</cp:coreProperties>
</file>