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2" o:title="" type="tile"/>
    </v:background>
  </w:background>
  <w:body>
    <w:p w:rsidR="000713A1" w:rsidRPr="0050657A" w:rsidRDefault="000713A1" w:rsidP="00411C37">
      <w:pPr>
        <w:spacing w:after="120"/>
        <w:ind w:right="-900"/>
        <w:jc w:val="center"/>
        <w:rPr>
          <w:b/>
        </w:rPr>
      </w:pPr>
    </w:p>
    <w:p w:rsidR="000713A1" w:rsidRDefault="000713A1" w:rsidP="0050657A">
      <w:pPr>
        <w:spacing w:after="120"/>
        <w:jc w:val="center"/>
        <w:rPr>
          <w:b/>
          <w:sz w:val="32"/>
        </w:rPr>
      </w:pPr>
      <w:r>
        <w:rPr>
          <w:b/>
          <w:sz w:val="32"/>
        </w:rPr>
        <w:t>The Hunter</w:t>
      </w:r>
    </w:p>
    <w:p w:rsidR="000713A1" w:rsidRPr="0050657A" w:rsidRDefault="000713A1" w:rsidP="0050657A">
      <w:pPr>
        <w:spacing w:after="240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01 July 1993</w:t>
      </w:r>
    </w:p>
    <w:p w:rsidR="000713A1" w:rsidRPr="00702CAC" w:rsidRDefault="000713A1" w:rsidP="0096177B">
      <w:pPr>
        <w:tabs>
          <w:tab w:val="left" w:pos="4635"/>
        </w:tabs>
        <w:spacing w:after="20"/>
        <w:jc w:val="both"/>
        <w:rPr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in;margin-top:-179.4pt;width:95.4pt;height:119.35pt;z-index:251658240">
            <v:imagedata r:id="rId7" o:title=""/>
            <w10:wrap type="square"/>
            <w10:anchorlock/>
          </v:shape>
        </w:pict>
      </w:r>
      <w:r w:rsidRPr="00702CAC">
        <w:rPr>
          <w:sz w:val="26"/>
          <w:szCs w:val="26"/>
        </w:rPr>
        <w:t>Stepping softly, he moved through the woods,</w:t>
      </w:r>
    </w:p>
    <w:p w:rsidR="000713A1" w:rsidRPr="00702CAC" w:rsidRDefault="000713A1" w:rsidP="0096177B">
      <w:pPr>
        <w:spacing w:after="20"/>
        <w:jc w:val="both"/>
        <w:rPr>
          <w:sz w:val="26"/>
          <w:szCs w:val="26"/>
        </w:rPr>
      </w:pPr>
      <w:r w:rsidRPr="00702CAC">
        <w:rPr>
          <w:sz w:val="26"/>
          <w:szCs w:val="26"/>
        </w:rPr>
        <w:t>blending into the foliage as best he could.</w:t>
      </w:r>
    </w:p>
    <w:p w:rsidR="000713A1" w:rsidRPr="00702CAC" w:rsidRDefault="000713A1" w:rsidP="0096177B">
      <w:pPr>
        <w:spacing w:after="20"/>
        <w:jc w:val="both"/>
        <w:rPr>
          <w:sz w:val="26"/>
          <w:szCs w:val="26"/>
        </w:rPr>
      </w:pPr>
      <w:r w:rsidRPr="00702CAC">
        <w:rPr>
          <w:sz w:val="26"/>
          <w:szCs w:val="26"/>
        </w:rPr>
        <w:t>For he was after the big buck, whose tracks</w:t>
      </w:r>
    </w:p>
    <w:p w:rsidR="000713A1" w:rsidRPr="00702CAC" w:rsidRDefault="000713A1" w:rsidP="0096177B">
      <w:pPr>
        <w:spacing w:after="360"/>
        <w:jc w:val="both"/>
        <w:rPr>
          <w:sz w:val="26"/>
          <w:szCs w:val="26"/>
        </w:rPr>
      </w:pPr>
      <w:r w:rsidRPr="00702CAC">
        <w:rPr>
          <w:sz w:val="26"/>
          <w:szCs w:val="26"/>
        </w:rPr>
        <w:t>he could see.</w:t>
      </w:r>
    </w:p>
    <w:p w:rsidR="000713A1" w:rsidRPr="00702CAC" w:rsidRDefault="000713A1" w:rsidP="0096177B">
      <w:pPr>
        <w:spacing w:after="20"/>
        <w:jc w:val="both"/>
        <w:rPr>
          <w:sz w:val="26"/>
          <w:szCs w:val="26"/>
        </w:rPr>
      </w:pPr>
      <w:r w:rsidRPr="00702CAC">
        <w:rPr>
          <w:sz w:val="26"/>
          <w:szCs w:val="26"/>
        </w:rPr>
        <w:t>Suddenly, he stopped next to a big tree,</w:t>
      </w:r>
    </w:p>
    <w:p w:rsidR="000713A1" w:rsidRPr="00702CAC" w:rsidRDefault="000713A1" w:rsidP="0096177B">
      <w:pPr>
        <w:spacing w:after="20"/>
        <w:jc w:val="both"/>
        <w:rPr>
          <w:sz w:val="26"/>
          <w:szCs w:val="26"/>
        </w:rPr>
      </w:pPr>
      <w:r w:rsidRPr="00702CAC">
        <w:rPr>
          <w:sz w:val="26"/>
          <w:szCs w:val="26"/>
        </w:rPr>
        <w:t>straining his eyes, so that he could see.</w:t>
      </w:r>
    </w:p>
    <w:p w:rsidR="000713A1" w:rsidRPr="00702CAC" w:rsidRDefault="000713A1" w:rsidP="0096177B">
      <w:pPr>
        <w:spacing w:after="20"/>
        <w:jc w:val="both"/>
        <w:rPr>
          <w:sz w:val="26"/>
          <w:szCs w:val="26"/>
        </w:rPr>
      </w:pPr>
      <w:r w:rsidRPr="00702CAC">
        <w:rPr>
          <w:sz w:val="26"/>
          <w:szCs w:val="26"/>
        </w:rPr>
        <w:t>Into a circle of sunlight, the big buck stepped,</w:t>
      </w:r>
    </w:p>
    <w:p w:rsidR="000713A1" w:rsidRPr="00702CAC" w:rsidRDefault="000713A1" w:rsidP="0096177B">
      <w:pPr>
        <w:spacing w:after="20"/>
        <w:jc w:val="both"/>
        <w:rPr>
          <w:sz w:val="26"/>
          <w:szCs w:val="26"/>
        </w:rPr>
      </w:pPr>
      <w:r w:rsidRPr="00702CAC">
        <w:rPr>
          <w:sz w:val="26"/>
          <w:szCs w:val="26"/>
        </w:rPr>
        <w:t>he stood there grandly, listening for a sound.</w:t>
      </w:r>
    </w:p>
    <w:p w:rsidR="000713A1" w:rsidRPr="00702CAC" w:rsidRDefault="000713A1" w:rsidP="0096177B">
      <w:pPr>
        <w:spacing w:after="20"/>
        <w:jc w:val="both"/>
        <w:rPr>
          <w:sz w:val="26"/>
          <w:szCs w:val="26"/>
        </w:rPr>
      </w:pPr>
      <w:r w:rsidRPr="00702CAC">
        <w:rPr>
          <w:sz w:val="26"/>
          <w:szCs w:val="26"/>
        </w:rPr>
        <w:t>The hunter slowly took aim and pressed with</w:t>
      </w:r>
    </w:p>
    <w:p w:rsidR="000713A1" w:rsidRPr="00702CAC" w:rsidRDefault="000713A1" w:rsidP="0096177B">
      <w:pPr>
        <w:spacing w:after="360"/>
        <w:jc w:val="both"/>
        <w:rPr>
          <w:sz w:val="26"/>
          <w:szCs w:val="26"/>
        </w:rPr>
      </w:pPr>
      <w:r w:rsidRPr="00702CAC">
        <w:rPr>
          <w:sz w:val="26"/>
          <w:szCs w:val="26"/>
        </w:rPr>
        <w:t>his finger.</w:t>
      </w:r>
    </w:p>
    <w:p w:rsidR="000713A1" w:rsidRPr="00702CAC" w:rsidRDefault="000713A1" w:rsidP="0096177B">
      <w:pPr>
        <w:spacing w:after="20"/>
        <w:jc w:val="both"/>
        <w:rPr>
          <w:sz w:val="26"/>
          <w:szCs w:val="26"/>
        </w:rPr>
      </w:pPr>
      <w:r w:rsidRPr="00702CAC">
        <w:rPr>
          <w:sz w:val="26"/>
          <w:szCs w:val="26"/>
        </w:rPr>
        <w:t>There was a click, and the buck bounded away.</w:t>
      </w:r>
    </w:p>
    <w:p w:rsidR="000713A1" w:rsidRPr="00702CAC" w:rsidRDefault="000713A1" w:rsidP="0096177B">
      <w:pPr>
        <w:spacing w:after="20"/>
        <w:jc w:val="both"/>
        <w:rPr>
          <w:sz w:val="26"/>
          <w:szCs w:val="26"/>
        </w:rPr>
      </w:pPr>
      <w:r w:rsidRPr="00702CAC">
        <w:rPr>
          <w:sz w:val="26"/>
          <w:szCs w:val="26"/>
        </w:rPr>
        <w:t>The hunter smiled triumphantly and looked at his camera.</w:t>
      </w:r>
    </w:p>
    <w:p w:rsidR="000713A1" w:rsidRPr="00702CAC" w:rsidRDefault="000713A1" w:rsidP="0096177B">
      <w:pPr>
        <w:spacing w:after="360"/>
        <w:jc w:val="both"/>
        <w:rPr>
          <w:sz w:val="26"/>
          <w:szCs w:val="26"/>
        </w:rPr>
      </w:pPr>
      <w:r w:rsidRPr="00702CAC">
        <w:rPr>
          <w:sz w:val="26"/>
          <w:szCs w:val="26"/>
        </w:rPr>
        <w:t>For this big buck would live to another day.</w:t>
      </w:r>
    </w:p>
    <w:p w:rsidR="000713A1" w:rsidRPr="0096177B" w:rsidRDefault="000713A1" w:rsidP="0096177B">
      <w:pPr>
        <w:spacing w:after="20"/>
        <w:jc w:val="both"/>
        <w:rPr>
          <w:b/>
          <w:smallCaps/>
          <w:imprint/>
          <w:color w:val="000000"/>
          <w:sz w:val="22"/>
          <w:szCs w:val="26"/>
        </w:rPr>
      </w:pPr>
      <w:r w:rsidRPr="0096177B">
        <w:rPr>
          <w:b/>
          <w:smallCaps/>
          <w:imprint/>
          <w:color w:val="000000"/>
          <w:sz w:val="22"/>
          <w:szCs w:val="26"/>
        </w:rPr>
        <w:t>WON GOLDEN POET AWARD -1990</w:t>
      </w:r>
    </w:p>
    <w:p w:rsidR="000713A1" w:rsidRDefault="000713A1" w:rsidP="00CB5F72">
      <w:pPr>
        <w:spacing w:after="20"/>
        <w:ind w:left="1440"/>
        <w:jc w:val="both"/>
      </w:pPr>
    </w:p>
    <w:p w:rsidR="000713A1" w:rsidRDefault="000713A1" w:rsidP="00CB5F72">
      <w:pPr>
        <w:spacing w:after="20"/>
        <w:ind w:left="1440"/>
        <w:jc w:val="both"/>
      </w:pPr>
    </w:p>
    <w:p w:rsidR="000713A1" w:rsidRPr="0096177B" w:rsidRDefault="000713A1" w:rsidP="00CB5F72">
      <w:pPr>
        <w:spacing w:after="20"/>
        <w:ind w:left="1440"/>
        <w:jc w:val="both"/>
      </w:pPr>
      <w:r>
        <w:rPr>
          <w:noProof/>
        </w:rPr>
        <w:pict>
          <v:shape id="_x0000_s1027" type="#_x0000_t75" style="position:absolute;left:0;text-align:left;margin-left:4in;margin-top:-40pt;width:177pt;height:156.75pt;z-index:251659264">
            <v:imagedata r:id="rId8" o:title=""/>
            <w10:wrap type="square"/>
            <w10:anchorlock/>
          </v:shape>
        </w:pict>
      </w:r>
    </w:p>
    <w:sectPr w:rsidR="000713A1" w:rsidRPr="0096177B" w:rsidSect="002609C8">
      <w:headerReference w:type="default" r:id="rId9"/>
      <w:footerReference w:type="default" r:id="rId10"/>
      <w:pgSz w:w="12240" w:h="15840"/>
      <w:pgMar w:top="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13A1" w:rsidRDefault="000713A1">
      <w:r>
        <w:separator/>
      </w:r>
    </w:p>
  </w:endnote>
  <w:endnote w:type="continuationSeparator" w:id="0">
    <w:p w:rsidR="000713A1" w:rsidRDefault="000713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3A1" w:rsidRDefault="000713A1" w:rsidP="00B42481">
    <w:pPr>
      <w:pStyle w:val="Footer"/>
      <w:jc w:val="center"/>
      <w:rPr>
        <w:rStyle w:val="PageNumber"/>
      </w:rPr>
    </w:pPr>
  </w:p>
  <w:p w:rsidR="000713A1" w:rsidRDefault="000713A1" w:rsidP="00B42481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13A1" w:rsidRDefault="000713A1">
      <w:r>
        <w:separator/>
      </w:r>
    </w:p>
  </w:footnote>
  <w:footnote w:type="continuationSeparator" w:id="0">
    <w:p w:rsidR="000713A1" w:rsidRDefault="000713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3A1" w:rsidRDefault="000713A1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0713A1" w:rsidRPr="00B42481" w:rsidRDefault="000713A1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 w:rsidRPr="00B42481">
      <w:rPr>
        <w:rFonts w:ascii="Lucida Calligraphy" w:hAnsi="Lucida Calligraphy"/>
        <w:b/>
        <w:sz w:val="28"/>
        <w:szCs w:val="28"/>
      </w:rPr>
      <w:t>The Writings of</w:t>
    </w:r>
  </w:p>
  <w:p w:rsidR="000713A1" w:rsidRDefault="000713A1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>
      <w:rPr>
        <w:rFonts w:ascii="Lucida Calligraphy" w:hAnsi="Lucida Calligraphy"/>
        <w:b/>
        <w:sz w:val="28"/>
        <w:szCs w:val="28"/>
      </w:rPr>
      <w:t>Gerald Otto Merritt</w:t>
    </w:r>
  </w:p>
  <w:p w:rsidR="000713A1" w:rsidRDefault="000713A1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0713A1" w:rsidRPr="00B42481" w:rsidRDefault="000713A1" w:rsidP="00B42481">
    <w:pPr>
      <w:pStyle w:val="Header"/>
      <w:jc w:val="center"/>
      <w:rPr>
        <w:rFonts w:ascii="Lucida Calligraphy" w:hAnsi="Lucida Calligraphy"/>
        <w:b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2481"/>
    <w:rsid w:val="000713A1"/>
    <w:rsid w:val="000A119A"/>
    <w:rsid w:val="000C4AFF"/>
    <w:rsid w:val="000E3DFE"/>
    <w:rsid w:val="0010112A"/>
    <w:rsid w:val="001770B7"/>
    <w:rsid w:val="001B0AB5"/>
    <w:rsid w:val="001C1D69"/>
    <w:rsid w:val="001E2F3F"/>
    <w:rsid w:val="00221047"/>
    <w:rsid w:val="002411AC"/>
    <w:rsid w:val="002609C8"/>
    <w:rsid w:val="0027522E"/>
    <w:rsid w:val="00317D3E"/>
    <w:rsid w:val="00332172"/>
    <w:rsid w:val="003C4C08"/>
    <w:rsid w:val="003C4F7D"/>
    <w:rsid w:val="003F1FBE"/>
    <w:rsid w:val="003F79B6"/>
    <w:rsid w:val="00411C37"/>
    <w:rsid w:val="0041475A"/>
    <w:rsid w:val="00416CC8"/>
    <w:rsid w:val="004508B5"/>
    <w:rsid w:val="00496B5B"/>
    <w:rsid w:val="0050657A"/>
    <w:rsid w:val="00542ACC"/>
    <w:rsid w:val="005C6552"/>
    <w:rsid w:val="005E708A"/>
    <w:rsid w:val="005F416D"/>
    <w:rsid w:val="005F73B4"/>
    <w:rsid w:val="00637480"/>
    <w:rsid w:val="00675592"/>
    <w:rsid w:val="00686BB7"/>
    <w:rsid w:val="006A520D"/>
    <w:rsid w:val="006D4B58"/>
    <w:rsid w:val="006E7ACB"/>
    <w:rsid w:val="006F0C27"/>
    <w:rsid w:val="00702CAC"/>
    <w:rsid w:val="007466D5"/>
    <w:rsid w:val="00772358"/>
    <w:rsid w:val="007737F8"/>
    <w:rsid w:val="00783EE9"/>
    <w:rsid w:val="007E453A"/>
    <w:rsid w:val="007E62A8"/>
    <w:rsid w:val="00802534"/>
    <w:rsid w:val="0081723B"/>
    <w:rsid w:val="0082777C"/>
    <w:rsid w:val="00847ECA"/>
    <w:rsid w:val="00854ADC"/>
    <w:rsid w:val="008902B6"/>
    <w:rsid w:val="00897AC1"/>
    <w:rsid w:val="008B204A"/>
    <w:rsid w:val="008D0B3C"/>
    <w:rsid w:val="008D3316"/>
    <w:rsid w:val="008D7259"/>
    <w:rsid w:val="009041D6"/>
    <w:rsid w:val="00927A23"/>
    <w:rsid w:val="0096177B"/>
    <w:rsid w:val="00986CA0"/>
    <w:rsid w:val="009E5BB0"/>
    <w:rsid w:val="009F3C6F"/>
    <w:rsid w:val="00A239BF"/>
    <w:rsid w:val="00A33D9D"/>
    <w:rsid w:val="00A426B3"/>
    <w:rsid w:val="00AD5D2A"/>
    <w:rsid w:val="00AF0317"/>
    <w:rsid w:val="00B24846"/>
    <w:rsid w:val="00B42481"/>
    <w:rsid w:val="00B67B17"/>
    <w:rsid w:val="00B85CA3"/>
    <w:rsid w:val="00B92F75"/>
    <w:rsid w:val="00BB0633"/>
    <w:rsid w:val="00BB0F3E"/>
    <w:rsid w:val="00BC00AB"/>
    <w:rsid w:val="00C011D2"/>
    <w:rsid w:val="00C02941"/>
    <w:rsid w:val="00C7016A"/>
    <w:rsid w:val="00C72132"/>
    <w:rsid w:val="00C759DB"/>
    <w:rsid w:val="00C845B9"/>
    <w:rsid w:val="00CB5F72"/>
    <w:rsid w:val="00CC16F5"/>
    <w:rsid w:val="00CC1C43"/>
    <w:rsid w:val="00D12508"/>
    <w:rsid w:val="00D2696F"/>
    <w:rsid w:val="00D45412"/>
    <w:rsid w:val="00D667A3"/>
    <w:rsid w:val="00D70526"/>
    <w:rsid w:val="00DB353A"/>
    <w:rsid w:val="00DD35F5"/>
    <w:rsid w:val="00DD7155"/>
    <w:rsid w:val="00EA2371"/>
    <w:rsid w:val="00ED1D0E"/>
    <w:rsid w:val="00ED3981"/>
    <w:rsid w:val="00EE72E3"/>
    <w:rsid w:val="00F216A1"/>
    <w:rsid w:val="00F3693B"/>
    <w:rsid w:val="00F53995"/>
    <w:rsid w:val="00F6304F"/>
    <w:rsid w:val="00F6466C"/>
    <w:rsid w:val="00F71417"/>
    <w:rsid w:val="00F94909"/>
    <w:rsid w:val="00FB1126"/>
    <w:rsid w:val="00FF7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AC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2696F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2696F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B4248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87</Words>
  <Characters>501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Back in 1988 James Scudder, a staff writer for the Arkansas Gazette, wrote a series of essays that touched on the subject of growing up in poverty</dc:title>
  <dc:subject/>
  <dc:creator>Thomas</dc:creator>
  <cp:keywords/>
  <dc:description/>
  <cp:lastModifiedBy>Thomas</cp:lastModifiedBy>
  <cp:revision>3</cp:revision>
  <dcterms:created xsi:type="dcterms:W3CDTF">2015-05-28T15:11:00Z</dcterms:created>
  <dcterms:modified xsi:type="dcterms:W3CDTF">2015-05-28T15:14:00Z</dcterms:modified>
</cp:coreProperties>
</file>