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BA4F3D" w:rsidRPr="0050657A" w:rsidRDefault="00BA4F3D" w:rsidP="00411C37">
      <w:pPr>
        <w:spacing w:after="120"/>
        <w:ind w:right="-900"/>
        <w:jc w:val="center"/>
        <w:rPr>
          <w:b/>
        </w:rPr>
      </w:pPr>
    </w:p>
    <w:p w:rsidR="00BA4F3D" w:rsidRDefault="00BA4F3D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Letter from Eddie-Lou Cole</w:t>
      </w:r>
    </w:p>
    <w:p w:rsidR="00BA4F3D" w:rsidRPr="00593BFC" w:rsidRDefault="00BA4F3D" w:rsidP="0050657A">
      <w:pPr>
        <w:spacing w:after="120"/>
        <w:jc w:val="center"/>
        <w:rPr>
          <w:b/>
        </w:rPr>
      </w:pPr>
      <w:r w:rsidRPr="00593BFC">
        <w:rPr>
          <w:b/>
        </w:rPr>
        <w:t>Poetry Editor</w:t>
      </w:r>
    </w:p>
    <w:p w:rsidR="00BA4F3D" w:rsidRPr="0050657A" w:rsidRDefault="00BA4F3D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April 1993</w:t>
      </w:r>
    </w:p>
    <w:p w:rsidR="00BA4F3D" w:rsidRDefault="00BA4F3D" w:rsidP="0033530E">
      <w:pPr>
        <w:tabs>
          <w:tab w:val="left" w:pos="4635"/>
        </w:tabs>
        <w:spacing w:after="480"/>
        <w:jc w:val="both"/>
        <w:rPr>
          <w:sz w:val="26"/>
          <w:szCs w:val="26"/>
        </w:rPr>
      </w:pPr>
    </w:p>
    <w:p w:rsidR="00BA4F3D" w:rsidRDefault="00BA4F3D" w:rsidP="00AF3AB9">
      <w:pPr>
        <w:spacing w:after="120"/>
        <w:jc w:val="both"/>
        <w:rPr>
          <w:sz w:val="26"/>
          <w:szCs w:val="26"/>
        </w:rPr>
      </w:pPr>
    </w:p>
    <w:p w:rsidR="00BA4F3D" w:rsidRPr="00EC58EE" w:rsidRDefault="00BA4F3D" w:rsidP="00AF3AB9">
      <w:pPr>
        <w:spacing w:after="12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2pt;margin-top:-52.1pt;width:270pt;height:81.35pt;z-index:251658752">
            <v:imagedata r:id="rId7" o:title=""/>
            <w10:wrap type="square"/>
            <w10:anchorlock/>
          </v:shape>
        </w:pict>
      </w:r>
    </w:p>
    <w:p w:rsidR="00BA4F3D" w:rsidRDefault="00BA4F3D" w:rsidP="00AF3AB9">
      <w:pPr>
        <w:spacing w:after="120"/>
        <w:jc w:val="both"/>
      </w:pPr>
    </w:p>
    <w:p w:rsidR="00BA4F3D" w:rsidRDefault="00BA4F3D" w:rsidP="00AF3AB9">
      <w:pPr>
        <w:spacing w:after="120"/>
        <w:ind w:left="3240"/>
        <w:jc w:val="both"/>
      </w:pPr>
      <w:r w:rsidRPr="00AF3AB9">
        <w:t xml:space="preserve">CONGRATULATIONS! World of Poetry is scheduled to honor you as a Golden Poet for 1992 on Sunday, September 6 at 8 P.M., at the luxurious San Francisco Hilton and Towers, during our Eighth Annual Poetry Convention. Please see exciting details </w:t>
      </w:r>
      <w:r>
        <w:t>below</w:t>
      </w:r>
    </w:p>
    <w:p w:rsidR="00BA4F3D" w:rsidRPr="00AF3AB9" w:rsidRDefault="00BA4F3D" w:rsidP="00AF3AB9">
      <w:pPr>
        <w:spacing w:after="120"/>
        <w:ind w:left="3240"/>
        <w:jc w:val="both"/>
      </w:pPr>
      <w:r w:rsidRPr="00AF3AB9">
        <w:t>.</w:t>
      </w:r>
    </w:p>
    <w:p w:rsidR="00BA4F3D" w:rsidRDefault="00BA4F3D" w:rsidP="0033530E">
      <w:pPr>
        <w:tabs>
          <w:tab w:val="left" w:pos="4635"/>
        </w:tabs>
        <w:spacing w:after="48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-1in;margin-top:-394.65pt;width:95.4pt;height:119.35pt;z-index:251656704">
            <v:imagedata r:id="rId8" o:title=""/>
            <w10:wrap type="square"/>
            <w10:anchorlock/>
          </v:shape>
        </w:pict>
      </w:r>
      <w:r w:rsidRPr="00C453B7">
        <w:rPr>
          <w:sz w:val="26"/>
          <w:szCs w:val="26"/>
        </w:rPr>
        <w:t>June 10, 1992</w:t>
      </w:r>
    </w:p>
    <w:p w:rsidR="00BA4F3D" w:rsidRDefault="00BA4F3D" w:rsidP="0033530E">
      <w:pPr>
        <w:jc w:val="both"/>
        <w:rPr>
          <w:sz w:val="26"/>
          <w:szCs w:val="26"/>
        </w:rPr>
      </w:pPr>
      <w:r w:rsidRPr="00C453B7">
        <w:rPr>
          <w:sz w:val="26"/>
          <w:szCs w:val="26"/>
        </w:rPr>
        <w:t>GERALD O MERRITT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C453B7">
        <w:rPr>
          <w:sz w:val="26"/>
          <w:szCs w:val="26"/>
        </w:rPr>
        <w:t>V.I.P. 1108095</w:t>
      </w:r>
    </w:p>
    <w:p w:rsidR="00BA4F3D" w:rsidRDefault="00BA4F3D" w:rsidP="0033530E">
      <w:pPr>
        <w:jc w:val="both"/>
        <w:rPr>
          <w:sz w:val="26"/>
          <w:szCs w:val="26"/>
        </w:rPr>
      </w:pPr>
      <w:smartTag w:uri="urn:schemas-microsoft-com:office:smarttags" w:element="place">
        <w:r w:rsidRPr="00C453B7">
          <w:rPr>
            <w:sz w:val="26"/>
            <w:szCs w:val="26"/>
          </w:rPr>
          <w:t>2954 HOUSLEY DR</w:t>
        </w:r>
      </w:smartTag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smartTag w:uri="urn:schemas-microsoft-com:office:smarttags" w:element="place">
        <w:smartTag w:uri="urn:schemas-microsoft-com:office:smarttags" w:element="place">
          <w:r w:rsidRPr="00C453B7">
            <w:rPr>
              <w:sz w:val="26"/>
              <w:szCs w:val="26"/>
            </w:rPr>
            <w:t>DALLAS</w:t>
          </w:r>
        </w:smartTag>
        <w:r w:rsidRPr="00C453B7">
          <w:rPr>
            <w:sz w:val="26"/>
            <w:szCs w:val="26"/>
          </w:rPr>
          <w:t xml:space="preserve">, </w:t>
        </w:r>
        <w:smartTag w:uri="urn:schemas-microsoft-com:office:smarttags" w:element="place">
          <w:r w:rsidRPr="00C453B7">
            <w:rPr>
              <w:sz w:val="26"/>
              <w:szCs w:val="26"/>
            </w:rPr>
            <w:t>TX</w:t>
          </w:r>
        </w:smartTag>
        <w:r w:rsidRPr="00C453B7">
          <w:rPr>
            <w:sz w:val="26"/>
            <w:szCs w:val="26"/>
          </w:rPr>
          <w:t xml:space="preserve"> </w:t>
        </w:r>
        <w:smartTag w:uri="urn:schemas-microsoft-com:office:smarttags" w:element="place">
          <w:r w:rsidRPr="00C453B7">
            <w:rPr>
              <w:sz w:val="26"/>
              <w:szCs w:val="26"/>
            </w:rPr>
            <w:t>75228-1708</w:t>
          </w:r>
        </w:smartTag>
      </w:smartTag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>Dear Golden Poet,</w:t>
      </w:r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>The Executive Committee of our distinguished Board of Directors has chosen your poem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POKER GAME from those submitted to us during the past year to be eligible for a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presentation at our convention. You will be honored as a Golden Poet and receive a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beautiful Golden Poe</w:t>
      </w:r>
      <w:r>
        <w:rPr>
          <w:sz w:val="26"/>
          <w:szCs w:val="26"/>
        </w:rPr>
        <w:t>t Trophy. I am so happy for you!</w:t>
      </w:r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 xml:space="preserve">Formal presentations are scheduled to take place at the San Francisco Hilton in </w:t>
      </w:r>
      <w:smartTag w:uri="urn:schemas-microsoft-com:office:smarttags" w:element="place">
        <w:r w:rsidRPr="00C453B7">
          <w:rPr>
            <w:sz w:val="26"/>
            <w:szCs w:val="26"/>
          </w:rPr>
          <w:t>San</w:t>
        </w:r>
        <w:r>
          <w:rPr>
            <w:sz w:val="26"/>
            <w:szCs w:val="26"/>
          </w:rPr>
          <w:t xml:space="preserve"> Francisco</w:t>
        </w:r>
      </w:smartTag>
      <w:r>
        <w:rPr>
          <w:sz w:val="26"/>
          <w:szCs w:val="26"/>
        </w:rPr>
        <w:t>, Sunday evening, September</w:t>
      </w:r>
      <w:r w:rsidRPr="00C453B7">
        <w:rPr>
          <w:sz w:val="26"/>
          <w:szCs w:val="26"/>
        </w:rPr>
        <w:t xml:space="preserve"> 6 at 8 P.M., during our Golden Poets</w:t>
      </w:r>
      <w:r>
        <w:rPr>
          <w:sz w:val="26"/>
          <w:szCs w:val="26"/>
        </w:rPr>
        <w:t>'</w:t>
      </w:r>
      <w:r w:rsidRPr="00C453B7">
        <w:rPr>
          <w:sz w:val="26"/>
          <w:szCs w:val="26"/>
        </w:rPr>
        <w:t xml:space="preserve"> Round-Robin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and Medal of Honor Presentation.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After you have read your poem aloud, you will be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presented with your beautiful Golden Poet Trophy and inducted into the prestigious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Homer Honor Society of International Poets.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The Academy Awards limits recipients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to one minute.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We allow you more time because we want your audience to hear the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poem for which you have been honored.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Indeed, your presentation will be videotaped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live so it may be presented later on our television series, "Poetryland - The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Wonderful World of Poetry," during one of our "Poet's Corner" segments.</w:t>
      </w:r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>Many poets will be attending alone; many with guests.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Either way, we can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accommodate you.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I have enclosed a copy of our newsletter which outlines the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exciting details of our convention.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It even includes notes on how to make hotel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and airline reservations.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After all, this is the first time many poets have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 xml:space="preserve">traveled to </w:t>
      </w:r>
      <w:smartTag w:uri="urn:schemas-microsoft-com:office:smarttags" w:element="place">
        <w:r w:rsidRPr="00C453B7">
          <w:rPr>
            <w:sz w:val="26"/>
            <w:szCs w:val="26"/>
          </w:rPr>
          <w:t>San Francisco</w:t>
        </w:r>
      </w:smartTag>
      <w:r w:rsidRPr="00C453B7">
        <w:rPr>
          <w:sz w:val="26"/>
          <w:szCs w:val="26"/>
        </w:rPr>
        <w:t>, so we want to be helpful in every way.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You may be proud of yourself, as fewer than four percent of our worldwide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constituency are eligible for a presentation at our conference.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Naturally, with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the mega-star celebrities and poets in attendance this year</w:t>
      </w:r>
      <w:r>
        <w:rPr>
          <w:sz w:val="26"/>
          <w:szCs w:val="26"/>
        </w:rPr>
        <w:t>,</w:t>
      </w:r>
      <w:r w:rsidRPr="00C453B7">
        <w:rPr>
          <w:sz w:val="26"/>
          <w:szCs w:val="26"/>
        </w:rPr>
        <w:t xml:space="preserve"> we expect media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coverage like we have had in the past - "Entertainment Tonight," "USA Today," etc.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So please be prepared to talk about yourself in the event you are interviewed.</w:t>
      </w:r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r w:rsidRPr="00C453B7">
        <w:rPr>
          <w:sz w:val="26"/>
          <w:szCs w:val="26"/>
        </w:rPr>
        <w:t>Due to my age and health this may be in all likelihood the last convention I am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able to attend, and I do so want you to be there for our biggest and best event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ever.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I want you to sign my autograph book, and take pictures with me for World of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Poetry's archives.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Indeed. I will take you and your guests to lunch on the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afternoon of Sept</w:t>
      </w:r>
      <w:r>
        <w:rPr>
          <w:sz w:val="26"/>
          <w:szCs w:val="26"/>
        </w:rPr>
        <w:t>ember</w:t>
      </w:r>
      <w:r w:rsidRPr="00C453B7">
        <w:rPr>
          <w:sz w:val="26"/>
          <w:szCs w:val="26"/>
        </w:rPr>
        <w:t xml:space="preserve"> 6, during our Master Workshop Series lunch break, as my personal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guests</w:t>
      </w:r>
      <w:r>
        <w:rPr>
          <w:sz w:val="26"/>
          <w:szCs w:val="26"/>
        </w:rPr>
        <w:t>.</w:t>
      </w:r>
      <w:r w:rsidRPr="00C453B7">
        <w:rPr>
          <w:sz w:val="26"/>
          <w:szCs w:val="26"/>
        </w:rPr>
        <w:t xml:space="preserve"> </w:t>
      </w:r>
      <w:r>
        <w:rPr>
          <w:sz w:val="26"/>
          <w:szCs w:val="26"/>
        </w:rPr>
        <w:t>I</w:t>
      </w:r>
      <w:r w:rsidRPr="00C453B7">
        <w:rPr>
          <w:sz w:val="26"/>
          <w:szCs w:val="26"/>
        </w:rPr>
        <w:t>n the event you are unable to attend our conference</w:t>
      </w:r>
      <w:r>
        <w:rPr>
          <w:sz w:val="26"/>
          <w:szCs w:val="26"/>
        </w:rPr>
        <w:t>,</w:t>
      </w:r>
      <w:r w:rsidRPr="00C453B7">
        <w:rPr>
          <w:sz w:val="26"/>
          <w:szCs w:val="26"/>
        </w:rPr>
        <w:t xml:space="preserve"> I will send you a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 xml:space="preserve">certificate acknowledging you </w:t>
      </w:r>
      <w:r>
        <w:rPr>
          <w:sz w:val="26"/>
          <w:szCs w:val="26"/>
        </w:rPr>
        <w:t>as a Golden Poet for 1992</w:t>
      </w:r>
      <w:r w:rsidRPr="00C453B7">
        <w:rPr>
          <w:sz w:val="26"/>
          <w:szCs w:val="26"/>
        </w:rPr>
        <w:t xml:space="preserve"> by the end of October.</w:t>
      </w:r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Poetically yours,</w:t>
      </w:r>
    </w:p>
    <w:p w:rsidR="00BA4F3D" w:rsidRDefault="00BA4F3D" w:rsidP="0033530E">
      <w:pPr>
        <w:spacing w:after="120"/>
        <w:jc w:val="both"/>
        <w:rPr>
          <w:sz w:val="26"/>
          <w:szCs w:val="26"/>
        </w:rPr>
      </w:pPr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r>
        <w:rPr>
          <w:noProof/>
        </w:rPr>
        <w:pict>
          <v:shape id="_x0000_s1028" type="#_x0000_t75" style="position:absolute;left:0;text-align:left;margin-left:0;margin-top:-20.1pt;width:117.75pt;height:18pt;z-index:251657728">
            <v:imagedata r:id="rId9" o:title=""/>
            <w10:wrap type="square"/>
            <w10:anchorlock/>
          </v:shape>
        </w:pict>
      </w:r>
      <w:r w:rsidRPr="00C453B7">
        <w:rPr>
          <w:sz w:val="26"/>
          <w:szCs w:val="26"/>
        </w:rPr>
        <w:t>Eddie-Lou Cole, Poetry Editor</w:t>
      </w:r>
    </w:p>
    <w:p w:rsidR="00BA4F3D" w:rsidRDefault="00BA4F3D" w:rsidP="0033530E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P.</w:t>
      </w:r>
      <w:r w:rsidRPr="00C453B7">
        <w:rPr>
          <w:sz w:val="26"/>
          <w:szCs w:val="26"/>
        </w:rPr>
        <w:t>S</w:t>
      </w:r>
      <w:r>
        <w:rPr>
          <w:sz w:val="26"/>
          <w:szCs w:val="26"/>
        </w:rPr>
        <w:t xml:space="preserve">. </w:t>
      </w:r>
      <w:r w:rsidRPr="00C453B7">
        <w:rPr>
          <w:sz w:val="26"/>
          <w:szCs w:val="26"/>
        </w:rPr>
        <w:t>It would do my 85-year-YOUNG heart good to see you win our $20</w:t>
      </w:r>
      <w:r>
        <w:rPr>
          <w:sz w:val="26"/>
          <w:szCs w:val="26"/>
        </w:rPr>
        <w:t>,</w:t>
      </w:r>
      <w:r w:rsidRPr="00C453B7">
        <w:rPr>
          <w:sz w:val="26"/>
          <w:szCs w:val="26"/>
        </w:rPr>
        <w:t>000.00</w:t>
      </w:r>
      <w:r>
        <w:rPr>
          <w:sz w:val="26"/>
          <w:szCs w:val="26"/>
        </w:rPr>
        <w:t xml:space="preserve"> </w:t>
      </w:r>
      <w:r w:rsidRPr="00C453B7">
        <w:rPr>
          <w:sz w:val="26"/>
          <w:szCs w:val="26"/>
        </w:rPr>
        <w:t>Convention Contest and be crowned our Poet Laureate for 1992 by Milton Berle!</w:t>
      </w:r>
    </w:p>
    <w:p w:rsidR="00BA4F3D" w:rsidRPr="0033530E" w:rsidRDefault="00BA4F3D" w:rsidP="0033530E">
      <w:pPr>
        <w:tabs>
          <w:tab w:val="left" w:pos="4635"/>
        </w:tabs>
        <w:spacing w:after="20"/>
        <w:jc w:val="both"/>
        <w:rPr>
          <w:sz w:val="26"/>
          <w:szCs w:val="26"/>
        </w:rPr>
      </w:pPr>
    </w:p>
    <w:sectPr w:rsidR="00BA4F3D" w:rsidRPr="0033530E" w:rsidSect="002609C8">
      <w:headerReference w:type="default" r:id="rId10"/>
      <w:footerReference w:type="default" r:id="rId11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F3D" w:rsidRDefault="00BA4F3D">
      <w:r>
        <w:separator/>
      </w:r>
    </w:p>
  </w:endnote>
  <w:endnote w:type="continuationSeparator" w:id="0">
    <w:p w:rsidR="00BA4F3D" w:rsidRDefault="00BA4F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F3D" w:rsidRDefault="00BA4F3D" w:rsidP="00B42481">
    <w:pPr>
      <w:pStyle w:val="Footer"/>
      <w:jc w:val="center"/>
      <w:rPr>
        <w:rStyle w:val="PageNumber"/>
      </w:rPr>
    </w:pPr>
  </w:p>
  <w:p w:rsidR="00BA4F3D" w:rsidRDefault="00BA4F3D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F3D" w:rsidRDefault="00BA4F3D">
      <w:r>
        <w:separator/>
      </w:r>
    </w:p>
  </w:footnote>
  <w:footnote w:type="continuationSeparator" w:id="0">
    <w:p w:rsidR="00BA4F3D" w:rsidRDefault="00BA4F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F3D" w:rsidRDefault="00BA4F3D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A4F3D" w:rsidRPr="00B42481" w:rsidRDefault="00BA4F3D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BA4F3D" w:rsidRDefault="00BA4F3D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BA4F3D" w:rsidRDefault="00BA4F3D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A4F3D" w:rsidRPr="00B42481" w:rsidRDefault="00BA4F3D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713A1"/>
    <w:rsid w:val="000A119A"/>
    <w:rsid w:val="000C4AFF"/>
    <w:rsid w:val="000E3DFE"/>
    <w:rsid w:val="0010112A"/>
    <w:rsid w:val="001770B7"/>
    <w:rsid w:val="001B0AB5"/>
    <w:rsid w:val="001C1D69"/>
    <w:rsid w:val="001E2F3F"/>
    <w:rsid w:val="001F6B3B"/>
    <w:rsid w:val="00221047"/>
    <w:rsid w:val="002411AC"/>
    <w:rsid w:val="002609C8"/>
    <w:rsid w:val="0027522E"/>
    <w:rsid w:val="00317D3E"/>
    <w:rsid w:val="00332172"/>
    <w:rsid w:val="0033530E"/>
    <w:rsid w:val="003C4C08"/>
    <w:rsid w:val="003C4F7D"/>
    <w:rsid w:val="003F1FBE"/>
    <w:rsid w:val="003F79B6"/>
    <w:rsid w:val="00411C37"/>
    <w:rsid w:val="0041475A"/>
    <w:rsid w:val="00416CC8"/>
    <w:rsid w:val="004508B5"/>
    <w:rsid w:val="00496B5B"/>
    <w:rsid w:val="0050657A"/>
    <w:rsid w:val="00512256"/>
    <w:rsid w:val="00542ACC"/>
    <w:rsid w:val="00593BFC"/>
    <w:rsid w:val="005C6552"/>
    <w:rsid w:val="005E708A"/>
    <w:rsid w:val="005F416D"/>
    <w:rsid w:val="005F73B4"/>
    <w:rsid w:val="00637480"/>
    <w:rsid w:val="00675592"/>
    <w:rsid w:val="00686BB7"/>
    <w:rsid w:val="006A520D"/>
    <w:rsid w:val="006D4B58"/>
    <w:rsid w:val="006E7ACB"/>
    <w:rsid w:val="006F0C27"/>
    <w:rsid w:val="00702CAC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37D30"/>
    <w:rsid w:val="00847ECA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6177B"/>
    <w:rsid w:val="00986CA0"/>
    <w:rsid w:val="009B0910"/>
    <w:rsid w:val="009E5BB0"/>
    <w:rsid w:val="009F3C6F"/>
    <w:rsid w:val="009F6048"/>
    <w:rsid w:val="00A239BF"/>
    <w:rsid w:val="00A33D9D"/>
    <w:rsid w:val="00A426B3"/>
    <w:rsid w:val="00AD5D2A"/>
    <w:rsid w:val="00AF0317"/>
    <w:rsid w:val="00AF3AB9"/>
    <w:rsid w:val="00B24846"/>
    <w:rsid w:val="00B42481"/>
    <w:rsid w:val="00B67B17"/>
    <w:rsid w:val="00B7262F"/>
    <w:rsid w:val="00B85CA3"/>
    <w:rsid w:val="00B92F75"/>
    <w:rsid w:val="00BA4F3D"/>
    <w:rsid w:val="00BB0633"/>
    <w:rsid w:val="00BB0F3E"/>
    <w:rsid w:val="00BC00AB"/>
    <w:rsid w:val="00C011D2"/>
    <w:rsid w:val="00C02941"/>
    <w:rsid w:val="00C453B7"/>
    <w:rsid w:val="00C7016A"/>
    <w:rsid w:val="00C72132"/>
    <w:rsid w:val="00C759DB"/>
    <w:rsid w:val="00C845B9"/>
    <w:rsid w:val="00CB5F72"/>
    <w:rsid w:val="00CC16F5"/>
    <w:rsid w:val="00CC1C43"/>
    <w:rsid w:val="00D12508"/>
    <w:rsid w:val="00D2696F"/>
    <w:rsid w:val="00D45412"/>
    <w:rsid w:val="00D6675D"/>
    <w:rsid w:val="00D667A3"/>
    <w:rsid w:val="00D70526"/>
    <w:rsid w:val="00DB353A"/>
    <w:rsid w:val="00DD35F5"/>
    <w:rsid w:val="00DD7155"/>
    <w:rsid w:val="00EA2371"/>
    <w:rsid w:val="00EA3A6B"/>
    <w:rsid w:val="00EC58EE"/>
    <w:rsid w:val="00ED1D0E"/>
    <w:rsid w:val="00ED3981"/>
    <w:rsid w:val="00EE72E3"/>
    <w:rsid w:val="00F216A1"/>
    <w:rsid w:val="00F3693B"/>
    <w:rsid w:val="00F53995"/>
    <w:rsid w:val="00F62689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2</Pages>
  <Words>444</Words>
  <Characters>2537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2015-05-28T15:53:00Z</dcterms:created>
  <dcterms:modified xsi:type="dcterms:W3CDTF">2015-05-28T16:20:00Z</dcterms:modified>
</cp:coreProperties>
</file>