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394997" w:rsidRPr="0050657A" w:rsidRDefault="00394997" w:rsidP="00411C37">
      <w:pPr>
        <w:spacing w:after="120"/>
        <w:ind w:right="-900"/>
        <w:jc w:val="center"/>
        <w:rPr>
          <w:b/>
        </w:rPr>
      </w:pPr>
    </w:p>
    <w:p w:rsidR="00394997" w:rsidRDefault="00394997" w:rsidP="0050657A">
      <w:pPr>
        <w:spacing w:after="120"/>
        <w:jc w:val="center"/>
        <w:rPr>
          <w:b/>
          <w:sz w:val="32"/>
        </w:rPr>
      </w:pPr>
      <w:r>
        <w:rPr>
          <w:b/>
          <w:sz w:val="32"/>
        </w:rPr>
        <w:t>Family Origin and Coat of Arms</w:t>
      </w:r>
    </w:p>
    <w:p w:rsidR="00394997" w:rsidRPr="00A04A71" w:rsidRDefault="00394997" w:rsidP="00642127">
      <w:pPr>
        <w:spacing w:after="60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 February 1993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54.75pt;width:95.4pt;height:119.35pt;z-index:251658240;mso-position-horizontal-relative:text;mso-position-vertical-relative:text">
            <v:imagedata r:id="rId7" o:title=""/>
            <w10:wrap type="square"/>
            <w10:anchorlock/>
          </v:shape>
        </w:pict>
      </w:r>
    </w:p>
    <w:p w:rsidR="00394997" w:rsidRPr="00197CFB" w:rsidRDefault="00394997" w:rsidP="00642127">
      <w:pPr>
        <w:spacing w:after="300"/>
        <w:ind w:left="2160"/>
        <w:jc w:val="both"/>
        <w:rPr>
          <w:b/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378pt;margin-top:-197.4pt;width:126pt;height:107.75pt;z-index:251659264">
            <v:imagedata r:id="rId8" o:title=""/>
            <w10:wrap type="square"/>
            <w10:anchorlock/>
          </v:shape>
        </w:pict>
      </w:r>
      <w:r w:rsidRPr="00197CFB">
        <w:rPr>
          <w:b/>
          <w:sz w:val="26"/>
          <w:szCs w:val="26"/>
        </w:rPr>
        <w:t>FAMILY ORIGIN AND COAT OF ARMS</w:t>
      </w:r>
    </w:p>
    <w:p w:rsidR="00394997" w:rsidRPr="00197CFB" w:rsidRDefault="00394997" w:rsidP="00642127">
      <w:pPr>
        <w:ind w:left="2160"/>
        <w:jc w:val="both"/>
        <w:rPr>
          <w:sz w:val="26"/>
          <w:szCs w:val="26"/>
        </w:rPr>
      </w:pPr>
      <w:r w:rsidRPr="00197CFB">
        <w:rPr>
          <w:b/>
          <w:sz w:val="26"/>
          <w:szCs w:val="26"/>
        </w:rPr>
        <w:t>MOTTO</w:t>
      </w:r>
      <w:r w:rsidRPr="00197CFB">
        <w:rPr>
          <w:sz w:val="26"/>
          <w:szCs w:val="26"/>
        </w:rPr>
        <w:t xml:space="preserve">: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97CFB">
        <w:rPr>
          <w:sz w:val="26"/>
          <w:szCs w:val="26"/>
        </w:rPr>
        <w:t>"Mero et merito"</w:t>
      </w:r>
    </w:p>
    <w:p w:rsidR="00394997" w:rsidRPr="00197CFB" w:rsidRDefault="00394997" w:rsidP="00642127">
      <w:pPr>
        <w:ind w:left="21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97CFB">
        <w:rPr>
          <w:sz w:val="26"/>
          <w:szCs w:val="26"/>
        </w:rPr>
        <w:t>(I deserve what I am worth)</w:t>
      </w:r>
    </w:p>
    <w:p w:rsidR="00394997" w:rsidRPr="00197CFB" w:rsidRDefault="00394997" w:rsidP="00642127">
      <w:pPr>
        <w:ind w:left="2160"/>
        <w:jc w:val="both"/>
        <w:rPr>
          <w:sz w:val="26"/>
          <w:szCs w:val="26"/>
        </w:rPr>
      </w:pPr>
    </w:p>
    <w:p w:rsidR="00394997" w:rsidRDefault="00394997" w:rsidP="00642127">
      <w:pPr>
        <w:ind w:left="2160"/>
        <w:jc w:val="both"/>
        <w:rPr>
          <w:sz w:val="26"/>
          <w:szCs w:val="26"/>
        </w:rPr>
      </w:pPr>
      <w:r w:rsidRPr="00197CFB">
        <w:rPr>
          <w:b/>
          <w:sz w:val="26"/>
          <w:szCs w:val="26"/>
        </w:rPr>
        <w:t>ARMS</w:t>
      </w:r>
      <w:r w:rsidRPr="00197CFB">
        <w:rPr>
          <w:sz w:val="26"/>
          <w:szCs w:val="26"/>
        </w:rPr>
        <w:t xml:space="preserve">: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97CFB">
        <w:rPr>
          <w:sz w:val="26"/>
          <w:szCs w:val="26"/>
        </w:rPr>
        <w:t>Barry of six argent and sable,</w:t>
      </w:r>
      <w:r>
        <w:rPr>
          <w:sz w:val="26"/>
          <w:szCs w:val="26"/>
        </w:rPr>
        <w:t xml:space="preserve"> </w:t>
      </w:r>
    </w:p>
    <w:p w:rsidR="00394997" w:rsidRPr="00197CFB" w:rsidRDefault="00394997" w:rsidP="00642127">
      <w:pPr>
        <w:ind w:left="21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97CFB">
        <w:rPr>
          <w:sz w:val="26"/>
          <w:szCs w:val="26"/>
        </w:rPr>
        <w:t>a bend ermine.</w:t>
      </w:r>
    </w:p>
    <w:p w:rsidR="00394997" w:rsidRPr="00197CFB" w:rsidRDefault="00394997" w:rsidP="00642127">
      <w:pPr>
        <w:ind w:left="2160"/>
        <w:jc w:val="both"/>
        <w:rPr>
          <w:sz w:val="26"/>
          <w:szCs w:val="26"/>
        </w:rPr>
      </w:pPr>
    </w:p>
    <w:p w:rsidR="00394997" w:rsidRDefault="00394997" w:rsidP="00642127">
      <w:pPr>
        <w:ind w:left="2160"/>
        <w:jc w:val="both"/>
        <w:rPr>
          <w:sz w:val="26"/>
          <w:szCs w:val="26"/>
        </w:rPr>
      </w:pPr>
      <w:r w:rsidRPr="00197CFB">
        <w:rPr>
          <w:b/>
          <w:sz w:val="26"/>
          <w:szCs w:val="26"/>
        </w:rPr>
        <w:t>CREST</w:t>
      </w:r>
      <w:r w:rsidRPr="00197CFB">
        <w:rPr>
          <w:sz w:val="26"/>
          <w:szCs w:val="26"/>
        </w:rPr>
        <w:t xml:space="preserve">: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A Talbot statant,</w:t>
      </w:r>
      <w:r w:rsidRPr="00197CFB">
        <w:rPr>
          <w:sz w:val="26"/>
          <w:szCs w:val="26"/>
        </w:rPr>
        <w:t xml:space="preserve"> collared and</w:t>
      </w:r>
      <w:r>
        <w:rPr>
          <w:sz w:val="26"/>
          <w:szCs w:val="26"/>
        </w:rPr>
        <w:t xml:space="preserve"> </w:t>
      </w:r>
    </w:p>
    <w:p w:rsidR="00394997" w:rsidRPr="00197CFB" w:rsidRDefault="00394997" w:rsidP="00642127">
      <w:pPr>
        <w:ind w:left="21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97CFB">
        <w:rPr>
          <w:sz w:val="26"/>
          <w:szCs w:val="26"/>
        </w:rPr>
        <w:t>leashed or.</w:t>
      </w:r>
    </w:p>
    <w:p w:rsidR="00394997" w:rsidRPr="00197CFB" w:rsidRDefault="00394997" w:rsidP="00642127">
      <w:pPr>
        <w:spacing w:before="480" w:after="360"/>
        <w:ind w:left="72"/>
        <w:jc w:val="center"/>
        <w:rPr>
          <w:rFonts w:ascii="Old English Text MT" w:hAnsi="Old English Text MT"/>
          <w:imprint/>
          <w:color w:val="000000"/>
          <w:sz w:val="56"/>
          <w:szCs w:val="56"/>
        </w:rPr>
      </w:pPr>
      <w:r w:rsidRPr="00197CFB">
        <w:rPr>
          <w:rFonts w:ascii="Old English Text MT" w:hAnsi="Old English Text MT"/>
          <w:imprint/>
          <w:color w:val="000000"/>
          <w:sz w:val="56"/>
          <w:szCs w:val="56"/>
        </w:rPr>
        <w:t>Merritt</w:t>
      </w:r>
    </w:p>
    <w:p w:rsidR="00394997" w:rsidRDefault="00394997" w:rsidP="00642127">
      <w:pPr>
        <w:spacing w:after="360"/>
        <w:jc w:val="both"/>
        <w:rPr>
          <w:sz w:val="26"/>
          <w:szCs w:val="26"/>
        </w:rPr>
      </w:pPr>
      <w:r w:rsidRPr="00197CFB">
        <w:rPr>
          <w:sz w:val="26"/>
          <w:szCs w:val="26"/>
        </w:rPr>
        <w:t>Old English records indicate variations of the Merritt family name, such as Merriott,</w:t>
      </w:r>
      <w:r>
        <w:rPr>
          <w:sz w:val="26"/>
          <w:szCs w:val="26"/>
        </w:rPr>
        <w:t xml:space="preserve"> Merioth, etc,</w:t>
      </w:r>
      <w:r w:rsidRPr="00197CFB">
        <w:rPr>
          <w:sz w:val="26"/>
          <w:szCs w:val="26"/>
        </w:rPr>
        <w:t xml:space="preserve"> but it is assumed they are merely different branches of the same family.</w:t>
      </w:r>
      <w:r>
        <w:rPr>
          <w:sz w:val="26"/>
          <w:szCs w:val="26"/>
        </w:rPr>
        <w:t xml:space="preserve"> </w:t>
      </w:r>
    </w:p>
    <w:p w:rsidR="00394997" w:rsidRPr="00197CFB" w:rsidRDefault="00394997" w:rsidP="00642127">
      <w:pPr>
        <w:spacing w:after="360"/>
        <w:jc w:val="both"/>
        <w:rPr>
          <w:sz w:val="26"/>
          <w:szCs w:val="26"/>
        </w:rPr>
      </w:pPr>
      <w:r>
        <w:rPr>
          <w:sz w:val="26"/>
          <w:szCs w:val="26"/>
        </w:rPr>
        <w:t>The main</w:t>
      </w:r>
      <w:r w:rsidRPr="00197CFB">
        <w:rPr>
          <w:sz w:val="26"/>
          <w:szCs w:val="26"/>
        </w:rPr>
        <w:t xml:space="preserve"> line of the family can be traced back to </w:t>
      </w:r>
      <w:smartTag w:uri="urn:schemas-microsoft-com:office:smarttags" w:element="place">
        <w:smartTag w:uri="urn:schemas-microsoft-com:office:smarttags" w:element="City">
          <w:r w:rsidRPr="00197CFB">
            <w:rPr>
              <w:sz w:val="26"/>
              <w:szCs w:val="26"/>
            </w:rPr>
            <w:t>Somersetshire</w:t>
          </w:r>
        </w:smartTag>
        <w:r w:rsidRPr="00197CFB">
          <w:rPr>
            <w:sz w:val="26"/>
            <w:szCs w:val="26"/>
          </w:rPr>
          <w:t xml:space="preserve">, </w:t>
        </w:r>
        <w:smartTag w:uri="urn:schemas-microsoft-com:office:smarttags" w:element="country-region">
          <w:r w:rsidRPr="00197CFB">
            <w:rPr>
              <w:sz w:val="26"/>
              <w:szCs w:val="26"/>
            </w:rPr>
            <w:t>England</w:t>
          </w:r>
        </w:smartTag>
      </w:smartTag>
      <w:r>
        <w:rPr>
          <w:sz w:val="26"/>
          <w:szCs w:val="26"/>
        </w:rPr>
        <w:t>,</w:t>
      </w:r>
      <w:r w:rsidRPr="00197CFB">
        <w:rPr>
          <w:sz w:val="26"/>
          <w:szCs w:val="26"/>
        </w:rPr>
        <w:t xml:space="preserve"> in the early</w:t>
      </w:r>
      <w:r>
        <w:rPr>
          <w:sz w:val="26"/>
          <w:szCs w:val="26"/>
        </w:rPr>
        <w:t xml:space="preserve"> </w:t>
      </w:r>
      <w:r w:rsidRPr="00197CFB">
        <w:rPr>
          <w:sz w:val="26"/>
          <w:szCs w:val="26"/>
        </w:rPr>
        <w:t>11th century. Descendants trace back to Hardin deMerriot and Thomas Meriot of</w:t>
      </w:r>
      <w:r>
        <w:rPr>
          <w:sz w:val="26"/>
          <w:szCs w:val="26"/>
        </w:rPr>
        <w:t xml:space="preserve"> </w:t>
      </w:r>
      <w:r w:rsidRPr="00197CFB">
        <w:rPr>
          <w:sz w:val="26"/>
          <w:szCs w:val="26"/>
        </w:rPr>
        <w:t>Wiltshire in 1418.</w:t>
      </w:r>
    </w:p>
    <w:p w:rsidR="00394997" w:rsidRPr="00197CFB" w:rsidRDefault="00394997" w:rsidP="00642127">
      <w:pPr>
        <w:spacing w:after="360"/>
        <w:jc w:val="both"/>
        <w:rPr>
          <w:sz w:val="26"/>
          <w:szCs w:val="26"/>
        </w:rPr>
      </w:pPr>
      <w:r w:rsidRPr="00197CFB">
        <w:rPr>
          <w:sz w:val="26"/>
          <w:szCs w:val="26"/>
        </w:rPr>
        <w:t>The progenitor of the American branch of the family is considered to be Henry Merritt,</w:t>
      </w:r>
      <w:r>
        <w:rPr>
          <w:sz w:val="26"/>
          <w:szCs w:val="26"/>
        </w:rPr>
        <w:t xml:space="preserve"> </w:t>
      </w:r>
      <w:r w:rsidRPr="00197CFB">
        <w:rPr>
          <w:sz w:val="26"/>
          <w:szCs w:val="26"/>
        </w:rPr>
        <w:t xml:space="preserve">a colonist in </w:t>
      </w:r>
      <w:smartTag w:uri="urn:schemas-microsoft-com:office:smarttags" w:element="place">
        <w:smartTag w:uri="urn:schemas-microsoft-com:office:smarttags" w:element="City">
          <w:r w:rsidRPr="00197CFB">
            <w:rPr>
              <w:sz w:val="26"/>
              <w:szCs w:val="26"/>
            </w:rPr>
            <w:t>Norfolk County</w:t>
          </w:r>
        </w:smartTag>
        <w:r w:rsidRPr="00197CFB">
          <w:rPr>
            <w:sz w:val="26"/>
            <w:szCs w:val="26"/>
          </w:rPr>
          <w:t xml:space="preserve">, </w:t>
        </w:r>
        <w:smartTag w:uri="urn:schemas-microsoft-com:office:smarttags" w:element="State">
          <w:r w:rsidRPr="00197CFB">
            <w:rPr>
              <w:sz w:val="26"/>
              <w:szCs w:val="26"/>
            </w:rPr>
            <w:t>Virginia</w:t>
          </w:r>
        </w:smartTag>
      </w:smartTag>
      <w:r>
        <w:rPr>
          <w:sz w:val="26"/>
          <w:szCs w:val="26"/>
        </w:rPr>
        <w:t>,</w:t>
      </w:r>
      <w:r w:rsidRPr="00197CFB">
        <w:rPr>
          <w:sz w:val="26"/>
          <w:szCs w:val="26"/>
        </w:rPr>
        <w:t xml:space="preserve"> in 1650. Another reference indicates another</w:t>
      </w:r>
      <w:r>
        <w:rPr>
          <w:sz w:val="26"/>
          <w:szCs w:val="26"/>
        </w:rPr>
        <w:t xml:space="preserve"> </w:t>
      </w:r>
      <w:r w:rsidRPr="00197CFB">
        <w:rPr>
          <w:sz w:val="26"/>
          <w:szCs w:val="26"/>
        </w:rPr>
        <w:t xml:space="preserve">Henry Merritt in </w:t>
      </w:r>
      <w:smartTag w:uri="urn:schemas-microsoft-com:office:smarttags" w:element="place">
        <w:smartTag w:uri="urn:schemas-microsoft-com:office:smarttags" w:element="State">
          <w:r w:rsidRPr="00197CFB">
            <w:rPr>
              <w:sz w:val="26"/>
              <w:szCs w:val="26"/>
            </w:rPr>
            <w:t>Massachusetts</w:t>
          </w:r>
        </w:smartTag>
      </w:smartTag>
      <w:r w:rsidRPr="00197CFB">
        <w:rPr>
          <w:sz w:val="26"/>
          <w:szCs w:val="26"/>
        </w:rPr>
        <w:t xml:space="preserve"> as early as 1628.</w:t>
      </w:r>
    </w:p>
    <w:p w:rsidR="00394997" w:rsidRPr="00197CFB" w:rsidRDefault="00394997" w:rsidP="00642127">
      <w:pPr>
        <w:spacing w:after="360"/>
        <w:jc w:val="both"/>
        <w:rPr>
          <w:sz w:val="26"/>
          <w:szCs w:val="26"/>
        </w:rPr>
      </w:pPr>
      <w:r w:rsidRPr="00197CFB">
        <w:rPr>
          <w:sz w:val="26"/>
          <w:szCs w:val="26"/>
        </w:rPr>
        <w:t>Persons bearing this old distinguished name can be justly proud of their heritage and</w:t>
      </w:r>
      <w:r>
        <w:rPr>
          <w:sz w:val="26"/>
          <w:szCs w:val="26"/>
        </w:rPr>
        <w:t xml:space="preserve"> </w:t>
      </w:r>
      <w:r w:rsidRPr="00197CFB">
        <w:rPr>
          <w:sz w:val="26"/>
          <w:szCs w:val="26"/>
        </w:rPr>
        <w:t>they can be found in all parts of our land. They are well represented in the arts and</w:t>
      </w:r>
      <w:r>
        <w:rPr>
          <w:sz w:val="26"/>
          <w:szCs w:val="26"/>
        </w:rPr>
        <w:t xml:space="preserve"> </w:t>
      </w:r>
      <w:r w:rsidRPr="00197CFB">
        <w:rPr>
          <w:sz w:val="26"/>
          <w:szCs w:val="26"/>
        </w:rPr>
        <w:t>professions as well as in the world of business.</w:t>
      </w:r>
    </w:p>
    <w:p w:rsidR="00394997" w:rsidRPr="0097032E" w:rsidRDefault="00394997" w:rsidP="00D61B34">
      <w:pPr>
        <w:spacing w:after="240"/>
        <w:ind w:left="1440" w:right="1440"/>
        <w:jc w:val="both"/>
        <w:rPr>
          <w:b/>
          <w:smallCaps/>
          <w:imprint/>
          <w:color w:val="000000"/>
        </w:rPr>
      </w:pPr>
    </w:p>
    <w:sectPr w:rsidR="00394997" w:rsidRPr="0097032E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997" w:rsidRDefault="00394997">
      <w:r>
        <w:separator/>
      </w:r>
    </w:p>
  </w:endnote>
  <w:endnote w:type="continuationSeparator" w:id="0">
    <w:p w:rsidR="00394997" w:rsidRDefault="003949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997" w:rsidRDefault="00394997" w:rsidP="00B42481">
    <w:pPr>
      <w:pStyle w:val="Footer"/>
      <w:jc w:val="center"/>
      <w:rPr>
        <w:rStyle w:val="PageNumber"/>
      </w:rPr>
    </w:pPr>
  </w:p>
  <w:p w:rsidR="00394997" w:rsidRDefault="00394997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997" w:rsidRDefault="00394997">
      <w:r>
        <w:separator/>
      </w:r>
    </w:p>
  </w:footnote>
  <w:footnote w:type="continuationSeparator" w:id="0">
    <w:p w:rsidR="00394997" w:rsidRDefault="003949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997" w:rsidRDefault="00394997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394997" w:rsidRPr="00B42481" w:rsidRDefault="00394997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394997" w:rsidRDefault="00394997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394997" w:rsidRDefault="00394997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394997" w:rsidRPr="00B42481" w:rsidRDefault="00394997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26D0B"/>
    <w:rsid w:val="000713A1"/>
    <w:rsid w:val="000A119A"/>
    <w:rsid w:val="000C4AFF"/>
    <w:rsid w:val="000E3DFE"/>
    <w:rsid w:val="0010112A"/>
    <w:rsid w:val="001715A2"/>
    <w:rsid w:val="001770B7"/>
    <w:rsid w:val="00197CFB"/>
    <w:rsid w:val="001B0AB5"/>
    <w:rsid w:val="001C1D69"/>
    <w:rsid w:val="001E2F3F"/>
    <w:rsid w:val="001F6B3B"/>
    <w:rsid w:val="00221047"/>
    <w:rsid w:val="002411AC"/>
    <w:rsid w:val="002609C8"/>
    <w:rsid w:val="0027522E"/>
    <w:rsid w:val="002F4B5A"/>
    <w:rsid w:val="00317D3E"/>
    <w:rsid w:val="00332172"/>
    <w:rsid w:val="0033530E"/>
    <w:rsid w:val="00394997"/>
    <w:rsid w:val="003C4C08"/>
    <w:rsid w:val="003C4F7D"/>
    <w:rsid w:val="003F1FBE"/>
    <w:rsid w:val="003F79B6"/>
    <w:rsid w:val="00411C37"/>
    <w:rsid w:val="0041475A"/>
    <w:rsid w:val="004155AB"/>
    <w:rsid w:val="00416CC8"/>
    <w:rsid w:val="004508B5"/>
    <w:rsid w:val="00496B5B"/>
    <w:rsid w:val="004E6CFF"/>
    <w:rsid w:val="0050657A"/>
    <w:rsid w:val="00512256"/>
    <w:rsid w:val="00542ACC"/>
    <w:rsid w:val="00593BFC"/>
    <w:rsid w:val="005C6552"/>
    <w:rsid w:val="005E708A"/>
    <w:rsid w:val="005F416D"/>
    <w:rsid w:val="005F73B4"/>
    <w:rsid w:val="00637480"/>
    <w:rsid w:val="00642127"/>
    <w:rsid w:val="00675592"/>
    <w:rsid w:val="00686BB7"/>
    <w:rsid w:val="006A520D"/>
    <w:rsid w:val="006D4B58"/>
    <w:rsid w:val="006E7ACB"/>
    <w:rsid w:val="006F0C27"/>
    <w:rsid w:val="00702CAC"/>
    <w:rsid w:val="007466D5"/>
    <w:rsid w:val="00772358"/>
    <w:rsid w:val="007737F8"/>
    <w:rsid w:val="00783EE9"/>
    <w:rsid w:val="007E453A"/>
    <w:rsid w:val="007E62A8"/>
    <w:rsid w:val="00802534"/>
    <w:rsid w:val="0081723B"/>
    <w:rsid w:val="0082777C"/>
    <w:rsid w:val="00837D30"/>
    <w:rsid w:val="00847ECA"/>
    <w:rsid w:val="00854ADC"/>
    <w:rsid w:val="008902B6"/>
    <w:rsid w:val="00897AC1"/>
    <w:rsid w:val="008B204A"/>
    <w:rsid w:val="008D0B3C"/>
    <w:rsid w:val="008D3316"/>
    <w:rsid w:val="008D7259"/>
    <w:rsid w:val="009041D6"/>
    <w:rsid w:val="00927A23"/>
    <w:rsid w:val="0096177B"/>
    <w:rsid w:val="0097032E"/>
    <w:rsid w:val="00986CA0"/>
    <w:rsid w:val="009B0910"/>
    <w:rsid w:val="009E5BB0"/>
    <w:rsid w:val="009F3C6F"/>
    <w:rsid w:val="009F6048"/>
    <w:rsid w:val="00A04A71"/>
    <w:rsid w:val="00A239BF"/>
    <w:rsid w:val="00A33D9D"/>
    <w:rsid w:val="00A426B3"/>
    <w:rsid w:val="00AD5D2A"/>
    <w:rsid w:val="00AE2C73"/>
    <w:rsid w:val="00AF0317"/>
    <w:rsid w:val="00AF28D3"/>
    <w:rsid w:val="00AF3AB9"/>
    <w:rsid w:val="00B24846"/>
    <w:rsid w:val="00B42481"/>
    <w:rsid w:val="00B67B17"/>
    <w:rsid w:val="00B7262F"/>
    <w:rsid w:val="00B85CA3"/>
    <w:rsid w:val="00B92F75"/>
    <w:rsid w:val="00BA4F3D"/>
    <w:rsid w:val="00BB0633"/>
    <w:rsid w:val="00BB0F3E"/>
    <w:rsid w:val="00BC00AB"/>
    <w:rsid w:val="00C011D2"/>
    <w:rsid w:val="00C02941"/>
    <w:rsid w:val="00C453B7"/>
    <w:rsid w:val="00C7016A"/>
    <w:rsid w:val="00C72132"/>
    <w:rsid w:val="00C759DB"/>
    <w:rsid w:val="00C845B9"/>
    <w:rsid w:val="00CB5F72"/>
    <w:rsid w:val="00CB637B"/>
    <w:rsid w:val="00CC16F5"/>
    <w:rsid w:val="00CC1C43"/>
    <w:rsid w:val="00D12508"/>
    <w:rsid w:val="00D2696F"/>
    <w:rsid w:val="00D45412"/>
    <w:rsid w:val="00D61B34"/>
    <w:rsid w:val="00D6675D"/>
    <w:rsid w:val="00D667A3"/>
    <w:rsid w:val="00D70526"/>
    <w:rsid w:val="00DB353A"/>
    <w:rsid w:val="00DD35F5"/>
    <w:rsid w:val="00DD7155"/>
    <w:rsid w:val="00EA2371"/>
    <w:rsid w:val="00EA3A6B"/>
    <w:rsid w:val="00EC58EE"/>
    <w:rsid w:val="00ED1D0E"/>
    <w:rsid w:val="00ED3981"/>
    <w:rsid w:val="00EE72E3"/>
    <w:rsid w:val="00F216A1"/>
    <w:rsid w:val="00F3693B"/>
    <w:rsid w:val="00F53995"/>
    <w:rsid w:val="00F62689"/>
    <w:rsid w:val="00F6304F"/>
    <w:rsid w:val="00F6466C"/>
    <w:rsid w:val="00F71417"/>
    <w:rsid w:val="00F94909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158</Words>
  <Characters>906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3</cp:revision>
  <dcterms:created xsi:type="dcterms:W3CDTF">2015-05-28T21:31:00Z</dcterms:created>
  <dcterms:modified xsi:type="dcterms:W3CDTF">2015-05-28T21:51:00Z</dcterms:modified>
</cp:coreProperties>
</file>