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044E6" w:rsidRPr="0050657A" w:rsidRDefault="007044E6" w:rsidP="00411C37">
      <w:pPr>
        <w:spacing w:after="120"/>
        <w:ind w:right="-900"/>
        <w:jc w:val="center"/>
        <w:rPr>
          <w:b/>
        </w:rPr>
      </w:pPr>
    </w:p>
    <w:p w:rsidR="007044E6" w:rsidRDefault="007044E6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Family Origin and Coat of Arms</w:t>
      </w:r>
    </w:p>
    <w:p w:rsidR="007044E6" w:rsidRPr="00A04A71" w:rsidRDefault="007044E6" w:rsidP="00642127">
      <w:pPr>
        <w:spacing w:after="60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February 1993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4.7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7044E6" w:rsidRDefault="007044E6" w:rsidP="00D61B34">
      <w:pPr>
        <w:spacing w:after="240"/>
        <w:ind w:left="1440" w:right="1440"/>
        <w:jc w:val="both"/>
        <w:rPr>
          <w:b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46.9pt;margin-top:18.6pt;width:338.15pt;height:423pt;z-index:251659264">
            <v:imagedata r:id="rId7" o:title=""/>
            <w10:wrap type="square"/>
            <w10:anchorlock/>
          </v:shape>
        </w:pict>
      </w:r>
    </w:p>
    <w:p w:rsidR="007044E6" w:rsidRDefault="007044E6" w:rsidP="00D61B34">
      <w:pPr>
        <w:spacing w:after="240"/>
        <w:ind w:left="1440" w:right="1440"/>
        <w:jc w:val="both"/>
        <w:rPr>
          <w:b/>
          <w:smallCaps/>
          <w:imprint/>
          <w:color w:val="000000"/>
          <w:szCs w:val="26"/>
        </w:rPr>
      </w:pPr>
    </w:p>
    <w:p w:rsidR="007044E6" w:rsidRDefault="007044E6" w:rsidP="00D61B34">
      <w:pPr>
        <w:spacing w:after="240"/>
        <w:ind w:left="1440" w:right="1440"/>
        <w:jc w:val="both"/>
        <w:rPr>
          <w:b/>
          <w:smallCaps/>
          <w:imprint/>
          <w:color w:val="000000"/>
          <w:szCs w:val="26"/>
        </w:rPr>
      </w:pPr>
    </w:p>
    <w:p w:rsidR="007044E6" w:rsidRDefault="007044E6" w:rsidP="00D61B34">
      <w:pPr>
        <w:spacing w:after="240"/>
        <w:ind w:left="1440" w:right="1440"/>
        <w:jc w:val="both"/>
        <w:rPr>
          <w:b/>
          <w:smallCaps/>
          <w:imprint/>
          <w:color w:val="000000"/>
          <w:szCs w:val="26"/>
        </w:rPr>
      </w:pPr>
    </w:p>
    <w:p w:rsidR="007044E6" w:rsidRDefault="007044E6" w:rsidP="00D61B34">
      <w:pPr>
        <w:spacing w:after="240"/>
        <w:ind w:left="1440" w:right="1440"/>
        <w:jc w:val="both"/>
        <w:rPr>
          <w:b/>
          <w:smallCaps/>
          <w:imprint/>
          <w:color w:val="000000"/>
          <w:szCs w:val="26"/>
        </w:rPr>
      </w:pPr>
    </w:p>
    <w:p w:rsidR="007044E6" w:rsidRDefault="007044E6" w:rsidP="00D61B34">
      <w:pPr>
        <w:spacing w:after="240"/>
        <w:ind w:left="1440" w:right="1440"/>
        <w:jc w:val="both"/>
        <w:rPr>
          <w:b/>
          <w:smallCaps/>
          <w:imprint/>
          <w:color w:val="000000"/>
          <w:szCs w:val="26"/>
        </w:rPr>
      </w:pPr>
    </w:p>
    <w:p w:rsidR="007044E6" w:rsidRPr="006837F9" w:rsidRDefault="007044E6" w:rsidP="006837F9">
      <w:pPr>
        <w:spacing w:before="360" w:after="120"/>
        <w:ind w:left="1440" w:right="1440"/>
        <w:jc w:val="center"/>
        <w:rPr>
          <w:rFonts w:ascii="Segoe UI Symbol" w:hAnsi="Segoe UI Symbol" w:cs="Rod"/>
          <w:b/>
          <w:smallCaps/>
          <w:imprint/>
          <w:color w:val="000000"/>
          <w:sz w:val="40"/>
          <w:szCs w:val="40"/>
          <w:lang w:bidi="he-IL"/>
        </w:rPr>
      </w:pPr>
      <w:r w:rsidRPr="006837F9">
        <w:rPr>
          <w:rFonts w:ascii="Segoe UI Symbol" w:hAnsi="Segoe UI Symbol" w:cs="Rod"/>
          <w:b/>
          <w:smallCaps/>
          <w:imprint/>
          <w:color w:val="000000"/>
          <w:sz w:val="40"/>
          <w:szCs w:val="40"/>
          <w:lang w:bidi="he-IL"/>
        </w:rPr>
        <w:t>Gerald Otto Merritt</w:t>
      </w:r>
    </w:p>
    <w:sectPr w:rsidR="007044E6" w:rsidRPr="006837F9" w:rsidSect="002609C8">
      <w:headerReference w:type="default" r:id="rId8"/>
      <w:footerReference w:type="default" r:id="rId9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4E6" w:rsidRDefault="007044E6">
      <w:r>
        <w:separator/>
      </w:r>
    </w:p>
  </w:endnote>
  <w:endnote w:type="continuationSeparator" w:id="0">
    <w:p w:rsidR="007044E6" w:rsidRDefault="00704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4E6" w:rsidRDefault="007044E6" w:rsidP="00B42481">
    <w:pPr>
      <w:pStyle w:val="Footer"/>
      <w:jc w:val="center"/>
      <w:rPr>
        <w:rStyle w:val="PageNumber"/>
      </w:rPr>
    </w:pPr>
  </w:p>
  <w:p w:rsidR="007044E6" w:rsidRDefault="007044E6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4E6" w:rsidRDefault="007044E6">
      <w:r>
        <w:separator/>
      </w:r>
    </w:p>
  </w:footnote>
  <w:footnote w:type="continuationSeparator" w:id="0">
    <w:p w:rsidR="007044E6" w:rsidRDefault="00704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4E6" w:rsidRDefault="007044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044E6" w:rsidRPr="00B42481" w:rsidRDefault="007044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7044E6" w:rsidRDefault="007044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7044E6" w:rsidRDefault="007044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044E6" w:rsidRPr="00B42481" w:rsidRDefault="007044E6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03335"/>
    <w:rsid w:val="00026D0B"/>
    <w:rsid w:val="000713A1"/>
    <w:rsid w:val="000A119A"/>
    <w:rsid w:val="000C4AFF"/>
    <w:rsid w:val="000E3DFE"/>
    <w:rsid w:val="0010112A"/>
    <w:rsid w:val="001715A2"/>
    <w:rsid w:val="001770B7"/>
    <w:rsid w:val="001B0AB5"/>
    <w:rsid w:val="001C1D69"/>
    <w:rsid w:val="001E2F3F"/>
    <w:rsid w:val="001F6B3B"/>
    <w:rsid w:val="00221047"/>
    <w:rsid w:val="002411AC"/>
    <w:rsid w:val="002609C8"/>
    <w:rsid w:val="0027522E"/>
    <w:rsid w:val="002F4B5A"/>
    <w:rsid w:val="00317D3E"/>
    <w:rsid w:val="00332172"/>
    <w:rsid w:val="0033530E"/>
    <w:rsid w:val="003C4C08"/>
    <w:rsid w:val="003C4F7D"/>
    <w:rsid w:val="003F1FBE"/>
    <w:rsid w:val="003F79B6"/>
    <w:rsid w:val="00411C37"/>
    <w:rsid w:val="0041475A"/>
    <w:rsid w:val="004155AB"/>
    <w:rsid w:val="00416CC8"/>
    <w:rsid w:val="004508B5"/>
    <w:rsid w:val="00496B5B"/>
    <w:rsid w:val="004E6CFF"/>
    <w:rsid w:val="0050657A"/>
    <w:rsid w:val="00512256"/>
    <w:rsid w:val="00542ACC"/>
    <w:rsid w:val="00593BFC"/>
    <w:rsid w:val="005C6552"/>
    <w:rsid w:val="005E708A"/>
    <w:rsid w:val="005F416D"/>
    <w:rsid w:val="005F73B4"/>
    <w:rsid w:val="00637480"/>
    <w:rsid w:val="00642127"/>
    <w:rsid w:val="00675592"/>
    <w:rsid w:val="006837F9"/>
    <w:rsid w:val="00686BB7"/>
    <w:rsid w:val="006A520D"/>
    <w:rsid w:val="006D4B58"/>
    <w:rsid w:val="006E7ACB"/>
    <w:rsid w:val="006F0C27"/>
    <w:rsid w:val="00702CAC"/>
    <w:rsid w:val="007044E6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902B6"/>
    <w:rsid w:val="00897AC1"/>
    <w:rsid w:val="008B04AB"/>
    <w:rsid w:val="008B204A"/>
    <w:rsid w:val="008D0B3C"/>
    <w:rsid w:val="008D3316"/>
    <w:rsid w:val="008D7259"/>
    <w:rsid w:val="009041D6"/>
    <w:rsid w:val="00927A23"/>
    <w:rsid w:val="0096177B"/>
    <w:rsid w:val="0097032E"/>
    <w:rsid w:val="00986CA0"/>
    <w:rsid w:val="009B0910"/>
    <w:rsid w:val="009E5BB0"/>
    <w:rsid w:val="009F3C6F"/>
    <w:rsid w:val="009F6048"/>
    <w:rsid w:val="00A04A71"/>
    <w:rsid w:val="00A239BF"/>
    <w:rsid w:val="00A33D9D"/>
    <w:rsid w:val="00A426B3"/>
    <w:rsid w:val="00AD5D2A"/>
    <w:rsid w:val="00AE2C73"/>
    <w:rsid w:val="00AF0317"/>
    <w:rsid w:val="00AF28D3"/>
    <w:rsid w:val="00AF3AB9"/>
    <w:rsid w:val="00B24846"/>
    <w:rsid w:val="00B42481"/>
    <w:rsid w:val="00B67B17"/>
    <w:rsid w:val="00B7262F"/>
    <w:rsid w:val="00B85CA3"/>
    <w:rsid w:val="00B92F75"/>
    <w:rsid w:val="00BA4F3D"/>
    <w:rsid w:val="00BB0633"/>
    <w:rsid w:val="00BB0F3E"/>
    <w:rsid w:val="00BC00AB"/>
    <w:rsid w:val="00C011D2"/>
    <w:rsid w:val="00C02941"/>
    <w:rsid w:val="00C453B7"/>
    <w:rsid w:val="00C7016A"/>
    <w:rsid w:val="00C72132"/>
    <w:rsid w:val="00C759DB"/>
    <w:rsid w:val="00C845B9"/>
    <w:rsid w:val="00CB5F72"/>
    <w:rsid w:val="00CB637B"/>
    <w:rsid w:val="00CC16F5"/>
    <w:rsid w:val="00CC1C43"/>
    <w:rsid w:val="00D12508"/>
    <w:rsid w:val="00D2696F"/>
    <w:rsid w:val="00D45412"/>
    <w:rsid w:val="00D61B34"/>
    <w:rsid w:val="00D6675D"/>
    <w:rsid w:val="00D667A3"/>
    <w:rsid w:val="00D70526"/>
    <w:rsid w:val="00DB353A"/>
    <w:rsid w:val="00DD35F5"/>
    <w:rsid w:val="00DD7155"/>
    <w:rsid w:val="00EA2371"/>
    <w:rsid w:val="00EA3A6B"/>
    <w:rsid w:val="00EC58EE"/>
    <w:rsid w:val="00ED1D0E"/>
    <w:rsid w:val="00ED3981"/>
    <w:rsid w:val="00EE72E3"/>
    <w:rsid w:val="00F216A1"/>
    <w:rsid w:val="00F3693B"/>
    <w:rsid w:val="00F53995"/>
    <w:rsid w:val="00F62689"/>
    <w:rsid w:val="00F6304F"/>
    <w:rsid w:val="00F6466C"/>
    <w:rsid w:val="00F71417"/>
    <w:rsid w:val="00F94909"/>
    <w:rsid w:val="00FA0157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11</Words>
  <Characters>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2</cp:revision>
  <dcterms:created xsi:type="dcterms:W3CDTF">2015-05-28T22:01:00Z</dcterms:created>
  <dcterms:modified xsi:type="dcterms:W3CDTF">2015-05-28T22:01:00Z</dcterms:modified>
</cp:coreProperties>
</file>