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997290" w:rsidRPr="0050657A" w:rsidRDefault="00997290" w:rsidP="0050657A">
      <w:pPr>
        <w:spacing w:after="120"/>
        <w:jc w:val="center"/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110.55pt;width:95.4pt;height:119.35pt;z-index:251658240">
            <v:imagedata r:id="rId7" o:title=""/>
            <w10:wrap type="square"/>
            <w10:anchorlock/>
          </v:shape>
        </w:pict>
      </w:r>
      <w:r w:rsidRPr="0050657A">
        <w:rPr>
          <w:b/>
          <w:sz w:val="32"/>
        </w:rPr>
        <w:t>NEW YEARS</w:t>
      </w:r>
    </w:p>
    <w:p w:rsidR="00997290" w:rsidRPr="0050657A" w:rsidRDefault="00997290" w:rsidP="0050657A">
      <w:pPr>
        <w:spacing w:after="240"/>
        <w:jc w:val="center"/>
        <w:rPr>
          <w:b/>
          <w:i/>
          <w:sz w:val="22"/>
          <w:szCs w:val="22"/>
        </w:rPr>
      </w:pPr>
      <w:r w:rsidRPr="0050657A">
        <w:rPr>
          <w:b/>
          <w:i/>
          <w:sz w:val="22"/>
          <w:szCs w:val="22"/>
        </w:rPr>
        <w:t>31 December 1992</w:t>
      </w:r>
    </w:p>
    <w:p w:rsidR="00997290" w:rsidRPr="00E937EB" w:rsidRDefault="00997290" w:rsidP="0050657A">
      <w:pPr>
        <w:ind w:left="2160"/>
        <w:jc w:val="both"/>
        <w:rPr>
          <w:sz w:val="26"/>
          <w:szCs w:val="26"/>
        </w:rPr>
      </w:pPr>
      <w:r w:rsidRPr="003F79B6">
        <w:rPr>
          <w:sz w:val="26"/>
          <w:szCs w:val="26"/>
        </w:rPr>
        <w:tab/>
        <w:t>New Year's Eve and day</w:t>
      </w:r>
      <w:r>
        <w:rPr>
          <w:noProof/>
        </w:rPr>
        <w:pict>
          <v:shape id="_x0000_s1027" type="#_x0000_t75" style="position:absolute;left:0;text-align:left;margin-left:378pt;margin-top:-159.6pt;width:125.6pt;height:98.4pt;z-index:251659264;mso-position-horizontal-relative:text;mso-position-vertical-relative:text">
            <v:imagedata r:id="rId8" o:title=""/>
            <w10:wrap type="square"/>
            <w10:anchorlock/>
          </v:shape>
        </w:pict>
      </w:r>
    </w:p>
    <w:p w:rsidR="00997290" w:rsidRPr="003F79B6" w:rsidRDefault="00997290" w:rsidP="0050657A">
      <w:pPr>
        <w:ind w:left="2160"/>
        <w:jc w:val="both"/>
        <w:rPr>
          <w:sz w:val="26"/>
          <w:szCs w:val="26"/>
        </w:rPr>
      </w:pPr>
      <w:r w:rsidRPr="003F79B6">
        <w:rPr>
          <w:sz w:val="26"/>
          <w:szCs w:val="26"/>
        </w:rPr>
        <w:t xml:space="preserve">is a holiday for the grown-ups. </w:t>
      </w:r>
    </w:p>
    <w:p w:rsidR="00997290" w:rsidRPr="003F79B6" w:rsidRDefault="00997290" w:rsidP="0050657A">
      <w:pPr>
        <w:ind w:left="2160"/>
        <w:jc w:val="both"/>
        <w:rPr>
          <w:sz w:val="26"/>
          <w:szCs w:val="26"/>
        </w:rPr>
      </w:pPr>
      <w:r w:rsidRPr="003F79B6">
        <w:rPr>
          <w:sz w:val="26"/>
          <w:szCs w:val="26"/>
        </w:rPr>
        <w:t xml:space="preserve">Tis the time for kids to hide,  </w:t>
      </w:r>
    </w:p>
    <w:p w:rsidR="00997290" w:rsidRPr="003F79B6" w:rsidRDefault="00997290" w:rsidP="0050657A">
      <w:pPr>
        <w:ind w:left="2160"/>
        <w:jc w:val="both"/>
        <w:rPr>
          <w:sz w:val="26"/>
          <w:szCs w:val="26"/>
        </w:rPr>
      </w:pPr>
      <w:r w:rsidRPr="003F79B6">
        <w:rPr>
          <w:sz w:val="26"/>
          <w:szCs w:val="26"/>
        </w:rPr>
        <w:t>For tis time for the adults to ride.</w:t>
      </w:r>
    </w:p>
    <w:p w:rsidR="00997290" w:rsidRPr="003F79B6" w:rsidRDefault="00997290" w:rsidP="0050657A">
      <w:pPr>
        <w:ind w:left="2160"/>
        <w:jc w:val="both"/>
        <w:rPr>
          <w:sz w:val="26"/>
          <w:szCs w:val="26"/>
        </w:rPr>
      </w:pPr>
      <w:r w:rsidRPr="003F79B6">
        <w:rPr>
          <w:sz w:val="26"/>
          <w:szCs w:val="26"/>
        </w:rPr>
        <w:t xml:space="preserve">When they are young,    </w:t>
      </w:r>
    </w:p>
    <w:p w:rsidR="00997290" w:rsidRPr="003F79B6" w:rsidRDefault="00997290" w:rsidP="0050657A">
      <w:pPr>
        <w:ind w:left="2160"/>
        <w:jc w:val="both"/>
        <w:rPr>
          <w:sz w:val="26"/>
          <w:szCs w:val="26"/>
        </w:rPr>
      </w:pPr>
      <w:r w:rsidRPr="003F79B6">
        <w:rPr>
          <w:sz w:val="26"/>
          <w:szCs w:val="26"/>
        </w:rPr>
        <w:t xml:space="preserve">they go out to multiple places,    </w:t>
      </w:r>
    </w:p>
    <w:p w:rsidR="00997290" w:rsidRPr="003F79B6" w:rsidRDefault="00997290" w:rsidP="0050657A">
      <w:pPr>
        <w:spacing w:after="120"/>
        <w:ind w:left="2160"/>
        <w:jc w:val="both"/>
        <w:rPr>
          <w:sz w:val="26"/>
          <w:szCs w:val="26"/>
        </w:rPr>
      </w:pPr>
      <w:r w:rsidRPr="003F79B6">
        <w:rPr>
          <w:sz w:val="26"/>
          <w:szCs w:val="26"/>
        </w:rPr>
        <w:t>and mingle among the happy faces.</w:t>
      </w:r>
    </w:p>
    <w:p w:rsidR="00997290" w:rsidRPr="003F79B6" w:rsidRDefault="00997290" w:rsidP="0050657A">
      <w:pPr>
        <w:ind w:left="2160"/>
        <w:jc w:val="both"/>
        <w:rPr>
          <w:sz w:val="26"/>
          <w:szCs w:val="26"/>
        </w:rPr>
      </w:pPr>
      <w:r w:rsidRPr="003F79B6">
        <w:rPr>
          <w:sz w:val="26"/>
          <w:szCs w:val="26"/>
        </w:rPr>
        <w:tab/>
        <w:t>When they are older,</w:t>
      </w:r>
    </w:p>
    <w:p w:rsidR="00997290" w:rsidRPr="003F79B6" w:rsidRDefault="00997290" w:rsidP="0050657A">
      <w:pPr>
        <w:ind w:left="2160"/>
        <w:jc w:val="both"/>
        <w:rPr>
          <w:sz w:val="26"/>
          <w:szCs w:val="26"/>
        </w:rPr>
      </w:pPr>
      <w:r w:rsidRPr="003F79B6">
        <w:rPr>
          <w:sz w:val="26"/>
          <w:szCs w:val="26"/>
        </w:rPr>
        <w:t>they are less bolder.</w:t>
      </w:r>
    </w:p>
    <w:p w:rsidR="00997290" w:rsidRPr="003F79B6" w:rsidRDefault="00997290" w:rsidP="0050657A">
      <w:pPr>
        <w:ind w:left="2160"/>
        <w:jc w:val="both"/>
        <w:rPr>
          <w:sz w:val="26"/>
          <w:szCs w:val="26"/>
        </w:rPr>
      </w:pPr>
      <w:r w:rsidRPr="003F79B6">
        <w:rPr>
          <w:sz w:val="26"/>
          <w:szCs w:val="26"/>
        </w:rPr>
        <w:t>To one place only, they will go,</w:t>
      </w:r>
    </w:p>
    <w:p w:rsidR="00997290" w:rsidRPr="003F79B6" w:rsidRDefault="00997290" w:rsidP="0050657A">
      <w:pPr>
        <w:ind w:left="2160"/>
        <w:jc w:val="both"/>
        <w:rPr>
          <w:sz w:val="26"/>
          <w:szCs w:val="26"/>
        </w:rPr>
      </w:pPr>
      <w:r w:rsidRPr="003F79B6">
        <w:rPr>
          <w:sz w:val="26"/>
          <w:szCs w:val="26"/>
        </w:rPr>
        <w:t>there they will stay the evening.</w:t>
      </w:r>
    </w:p>
    <w:p w:rsidR="00997290" w:rsidRPr="003F79B6" w:rsidRDefault="00997290" w:rsidP="0050657A">
      <w:pPr>
        <w:ind w:left="2160"/>
        <w:jc w:val="both"/>
        <w:rPr>
          <w:sz w:val="26"/>
          <w:szCs w:val="26"/>
        </w:rPr>
      </w:pPr>
      <w:r w:rsidRPr="003F79B6">
        <w:rPr>
          <w:sz w:val="26"/>
          <w:szCs w:val="26"/>
        </w:rPr>
        <w:t>After midnight, they will drink champagne,</w:t>
      </w:r>
    </w:p>
    <w:p w:rsidR="00997290" w:rsidRPr="003F79B6" w:rsidRDefault="00997290" w:rsidP="0050657A">
      <w:pPr>
        <w:ind w:left="2160"/>
        <w:jc w:val="both"/>
        <w:rPr>
          <w:sz w:val="26"/>
          <w:szCs w:val="26"/>
        </w:rPr>
      </w:pPr>
      <w:r w:rsidRPr="003F79B6">
        <w:rPr>
          <w:sz w:val="26"/>
          <w:szCs w:val="26"/>
        </w:rPr>
        <w:t>and eat black-eyed peas for luck.</w:t>
      </w:r>
    </w:p>
    <w:p w:rsidR="00997290" w:rsidRPr="003F79B6" w:rsidRDefault="00997290" w:rsidP="0050657A">
      <w:pPr>
        <w:spacing w:after="120"/>
        <w:ind w:left="2160"/>
        <w:jc w:val="both"/>
        <w:rPr>
          <w:sz w:val="26"/>
          <w:szCs w:val="26"/>
        </w:rPr>
      </w:pPr>
      <w:r w:rsidRPr="003F79B6">
        <w:rPr>
          <w:sz w:val="26"/>
          <w:szCs w:val="26"/>
        </w:rPr>
        <w:t>Homeward they go and sleep late, New Year's day.</w:t>
      </w:r>
    </w:p>
    <w:p w:rsidR="00997290" w:rsidRPr="003F79B6" w:rsidRDefault="00997290" w:rsidP="0050657A">
      <w:pPr>
        <w:ind w:left="2160"/>
        <w:jc w:val="both"/>
        <w:rPr>
          <w:sz w:val="26"/>
          <w:szCs w:val="26"/>
        </w:rPr>
      </w:pPr>
      <w:r w:rsidRPr="003F79B6">
        <w:rPr>
          <w:sz w:val="26"/>
          <w:szCs w:val="26"/>
        </w:rPr>
        <w:tab/>
        <w:t>When they ar</w:t>
      </w:r>
      <w:r>
        <w:rPr>
          <w:sz w:val="26"/>
          <w:szCs w:val="26"/>
        </w:rPr>
        <w:t>e</w:t>
      </w:r>
      <w:r w:rsidRPr="003F79B6">
        <w:rPr>
          <w:sz w:val="26"/>
          <w:szCs w:val="26"/>
        </w:rPr>
        <w:t xml:space="preserve"> older, still,</w:t>
      </w:r>
    </w:p>
    <w:p w:rsidR="00997290" w:rsidRPr="003F79B6" w:rsidRDefault="00997290" w:rsidP="0050657A">
      <w:pPr>
        <w:ind w:left="2160"/>
        <w:jc w:val="both"/>
        <w:rPr>
          <w:sz w:val="26"/>
          <w:szCs w:val="26"/>
        </w:rPr>
      </w:pPr>
      <w:r w:rsidRPr="003F79B6">
        <w:rPr>
          <w:sz w:val="26"/>
          <w:szCs w:val="26"/>
        </w:rPr>
        <w:t>they begin to invite friends over,</w:t>
      </w:r>
    </w:p>
    <w:p w:rsidR="00997290" w:rsidRPr="003F79B6" w:rsidRDefault="00997290" w:rsidP="0050657A">
      <w:pPr>
        <w:ind w:left="2160"/>
        <w:jc w:val="both"/>
        <w:rPr>
          <w:sz w:val="26"/>
          <w:szCs w:val="26"/>
        </w:rPr>
      </w:pPr>
      <w:r w:rsidRPr="003F79B6">
        <w:rPr>
          <w:sz w:val="26"/>
          <w:szCs w:val="26"/>
        </w:rPr>
        <w:t>for New Year's Eve.</w:t>
      </w:r>
    </w:p>
    <w:p w:rsidR="00997290" w:rsidRPr="003F79B6" w:rsidRDefault="00997290" w:rsidP="0050657A">
      <w:pPr>
        <w:ind w:left="2160"/>
        <w:jc w:val="both"/>
        <w:rPr>
          <w:sz w:val="26"/>
          <w:szCs w:val="26"/>
        </w:rPr>
      </w:pPr>
      <w:r w:rsidRPr="003F79B6">
        <w:rPr>
          <w:sz w:val="26"/>
          <w:szCs w:val="26"/>
        </w:rPr>
        <w:t>Then for some reason, the friends don't come,</w:t>
      </w:r>
    </w:p>
    <w:p w:rsidR="00997290" w:rsidRPr="003F79B6" w:rsidRDefault="00997290" w:rsidP="0050657A">
      <w:pPr>
        <w:ind w:left="2160"/>
        <w:jc w:val="both"/>
        <w:rPr>
          <w:sz w:val="26"/>
          <w:szCs w:val="26"/>
        </w:rPr>
      </w:pPr>
      <w:r w:rsidRPr="003F79B6">
        <w:rPr>
          <w:sz w:val="26"/>
          <w:szCs w:val="26"/>
        </w:rPr>
        <w:t>and they don't go.</w:t>
      </w:r>
    </w:p>
    <w:p w:rsidR="00997290" w:rsidRPr="003F79B6" w:rsidRDefault="00997290" w:rsidP="0050657A">
      <w:pPr>
        <w:ind w:left="2160"/>
        <w:jc w:val="both"/>
        <w:rPr>
          <w:sz w:val="26"/>
          <w:szCs w:val="26"/>
        </w:rPr>
      </w:pPr>
      <w:r w:rsidRPr="003F79B6">
        <w:rPr>
          <w:sz w:val="26"/>
          <w:szCs w:val="26"/>
        </w:rPr>
        <w:t>They spend it at home alone.</w:t>
      </w:r>
    </w:p>
    <w:p w:rsidR="00997290" w:rsidRPr="003F79B6" w:rsidRDefault="00997290" w:rsidP="0050657A">
      <w:pPr>
        <w:spacing w:after="120"/>
        <w:ind w:left="2160"/>
        <w:jc w:val="both"/>
        <w:rPr>
          <w:sz w:val="26"/>
          <w:szCs w:val="26"/>
        </w:rPr>
      </w:pPr>
      <w:r>
        <w:rPr>
          <w:sz w:val="26"/>
          <w:szCs w:val="26"/>
        </w:rPr>
        <w:t>For this</w:t>
      </w:r>
      <w:r w:rsidRPr="003F79B6">
        <w:rPr>
          <w:sz w:val="26"/>
          <w:szCs w:val="26"/>
        </w:rPr>
        <w:t xml:space="preserve"> is the way, they enjoy it now.</w:t>
      </w:r>
    </w:p>
    <w:p w:rsidR="00997290" w:rsidRDefault="00997290" w:rsidP="0050657A">
      <w:pPr>
        <w:jc w:val="both"/>
      </w:pPr>
    </w:p>
    <w:p w:rsidR="00997290" w:rsidRDefault="00997290" w:rsidP="0050657A">
      <w:pPr>
        <w:jc w:val="both"/>
      </w:pPr>
    </w:p>
    <w:p w:rsidR="00997290" w:rsidRDefault="00997290" w:rsidP="0050657A">
      <w:pPr>
        <w:jc w:val="both"/>
        <w:rPr>
          <w:rFonts w:cs="Calibri"/>
        </w:rPr>
      </w:pPr>
    </w:p>
    <w:p w:rsidR="00997290" w:rsidRPr="00986CA0" w:rsidRDefault="00997290" w:rsidP="0050657A"/>
    <w:sectPr w:rsidR="00997290" w:rsidRPr="00986CA0" w:rsidSect="002609C8">
      <w:headerReference w:type="default" r:id="rId9"/>
      <w:footerReference w:type="default" r:id="rId10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290" w:rsidRDefault="00997290">
      <w:r>
        <w:separator/>
      </w:r>
    </w:p>
  </w:endnote>
  <w:endnote w:type="continuationSeparator" w:id="0">
    <w:p w:rsidR="00997290" w:rsidRDefault="009972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290" w:rsidRDefault="00997290" w:rsidP="00B42481">
    <w:pPr>
      <w:pStyle w:val="Footer"/>
      <w:jc w:val="center"/>
      <w:rPr>
        <w:rStyle w:val="PageNumber"/>
      </w:rPr>
    </w:pPr>
  </w:p>
  <w:p w:rsidR="00997290" w:rsidRDefault="00997290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290" w:rsidRDefault="00997290">
      <w:r>
        <w:separator/>
      </w:r>
    </w:p>
  </w:footnote>
  <w:footnote w:type="continuationSeparator" w:id="0">
    <w:p w:rsidR="00997290" w:rsidRDefault="009972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290" w:rsidRDefault="00997290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997290" w:rsidRPr="00B42481" w:rsidRDefault="00997290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997290" w:rsidRDefault="00997290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997290" w:rsidRDefault="00997290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997290" w:rsidRPr="00B42481" w:rsidRDefault="00997290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C4AFF"/>
    <w:rsid w:val="00155FB0"/>
    <w:rsid w:val="002411AC"/>
    <w:rsid w:val="002609C8"/>
    <w:rsid w:val="002B163F"/>
    <w:rsid w:val="00317D3E"/>
    <w:rsid w:val="003B2182"/>
    <w:rsid w:val="003C4C08"/>
    <w:rsid w:val="003F79B6"/>
    <w:rsid w:val="0041475A"/>
    <w:rsid w:val="0050657A"/>
    <w:rsid w:val="005F416D"/>
    <w:rsid w:val="005F4A2F"/>
    <w:rsid w:val="005F73B4"/>
    <w:rsid w:val="006D4B58"/>
    <w:rsid w:val="007737F8"/>
    <w:rsid w:val="007E62A8"/>
    <w:rsid w:val="007F40E4"/>
    <w:rsid w:val="00847BE4"/>
    <w:rsid w:val="00854ADC"/>
    <w:rsid w:val="008D3316"/>
    <w:rsid w:val="009041D6"/>
    <w:rsid w:val="00986CA0"/>
    <w:rsid w:val="00997290"/>
    <w:rsid w:val="00AD669B"/>
    <w:rsid w:val="00AE1C9B"/>
    <w:rsid w:val="00AF0317"/>
    <w:rsid w:val="00B42481"/>
    <w:rsid w:val="00B67B17"/>
    <w:rsid w:val="00B85CA3"/>
    <w:rsid w:val="00B92F75"/>
    <w:rsid w:val="00BB0F3E"/>
    <w:rsid w:val="00D2696F"/>
    <w:rsid w:val="00D45412"/>
    <w:rsid w:val="00DC6B36"/>
    <w:rsid w:val="00E937EB"/>
    <w:rsid w:val="00ED1D0E"/>
    <w:rsid w:val="00EE72E3"/>
    <w:rsid w:val="00F6304F"/>
    <w:rsid w:val="00F96C83"/>
    <w:rsid w:val="00FB112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</Pages>
  <Words>105</Words>
  <Characters>605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4</cp:revision>
  <dcterms:created xsi:type="dcterms:W3CDTF">2015-05-26T19:47:00Z</dcterms:created>
  <dcterms:modified xsi:type="dcterms:W3CDTF">2015-05-26T22:45:00Z</dcterms:modified>
</cp:coreProperties>
</file>