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B14132" w:rsidRDefault="00B14132" w:rsidP="0050657A">
      <w:pPr>
        <w:spacing w:after="120"/>
        <w:jc w:val="center"/>
        <w:rPr>
          <w:b/>
          <w:sz w:val="32"/>
        </w:rPr>
      </w:pPr>
    </w:p>
    <w:p w:rsidR="00B14132" w:rsidRPr="0050657A" w:rsidRDefault="00B14132" w:rsidP="009371A3">
      <w:pPr>
        <w:spacing w:after="120"/>
        <w:ind w:right="2880"/>
        <w:jc w:val="center"/>
        <w:rPr>
          <w:b/>
        </w:rPr>
      </w:pPr>
      <w:r>
        <w:rPr>
          <w:b/>
          <w:sz w:val="32"/>
        </w:rPr>
        <w:t>Christmas Eve</w:t>
      </w:r>
    </w:p>
    <w:p w:rsidR="00B14132" w:rsidRPr="0050657A" w:rsidRDefault="00B14132" w:rsidP="009371A3">
      <w:pPr>
        <w:spacing w:after="240"/>
        <w:ind w:right="288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24</w:t>
      </w:r>
      <w:r w:rsidRPr="0050657A">
        <w:rPr>
          <w:b/>
          <w:i/>
          <w:sz w:val="22"/>
          <w:szCs w:val="22"/>
        </w:rPr>
        <w:t xml:space="preserve"> December 1992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Christmas Eve is our favorite night of the year.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Its traditions to us are quite dear.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It's the night for an open house,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and friends and relatives are invited,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to join with us in celebration.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The dining table is laden with a buffet,</w:t>
      </w:r>
    </w:p>
    <w:p w:rsidR="00B14132" w:rsidRDefault="00B14132" w:rsidP="009371A3">
      <w:pPr>
        <w:spacing w:after="360"/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the kitchen counter is laden with drinks.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The house is all decorated.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Of Christmas trees, there are two,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one in the living room and one in the den.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If you can't get the spirit here,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you're in trouble, friend.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We get together to talk and laugh,</w:t>
      </w:r>
    </w:p>
    <w:p w:rsidR="00B14132" w:rsidRPr="00BA2E67" w:rsidRDefault="00B14132" w:rsidP="009371A3">
      <w:pPr>
        <w:spacing w:after="360"/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and we all partake of the fatted calf.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429.3pt;width:95.4pt;height:119.35pt;z-index:251658240">
            <v:imagedata r:id="rId7" o:title=""/>
            <w10:wrap type="square"/>
            <w10:anchorlock/>
          </v:shape>
        </w:pict>
      </w:r>
      <w:r w:rsidRPr="00BA2E67">
        <w:rPr>
          <w:sz w:val="26"/>
          <w:szCs w:val="26"/>
        </w:rPr>
        <w:t>The evening progresses,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the spirit of the party heightens.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Jokes are told, songs are sung.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Pictures are taken, to record the evening,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alas, the evening comes to a close.</w:t>
      </w:r>
    </w:p>
    <w:p w:rsidR="00B14132" w:rsidRPr="00BA2E67" w:rsidRDefault="00B14132" w:rsidP="009371A3">
      <w:pPr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The people depart with a cheer,</w:t>
      </w:r>
    </w:p>
    <w:p w:rsidR="00B14132" w:rsidRPr="00BA2E67" w:rsidRDefault="00B14132" w:rsidP="009371A3">
      <w:pPr>
        <w:spacing w:after="360"/>
        <w:ind w:right="2880"/>
        <w:jc w:val="center"/>
        <w:rPr>
          <w:sz w:val="26"/>
          <w:szCs w:val="26"/>
        </w:rPr>
      </w:pPr>
      <w:r w:rsidRPr="00BA2E67">
        <w:rPr>
          <w:sz w:val="26"/>
          <w:szCs w:val="26"/>
        </w:rPr>
        <w:t>shouting, "Merry Christmas, till next year."</w:t>
      </w:r>
    </w:p>
    <w:p w:rsidR="00B14132" w:rsidRPr="00BA2E67" w:rsidRDefault="00B14132" w:rsidP="004816BF">
      <w:pPr>
        <w:jc w:val="center"/>
        <w:rPr>
          <w:sz w:val="26"/>
          <w:szCs w:val="26"/>
        </w:rPr>
      </w:pPr>
    </w:p>
    <w:p w:rsidR="00B14132" w:rsidRPr="00BA2E67" w:rsidRDefault="00B14132" w:rsidP="004816BF">
      <w:pPr>
        <w:jc w:val="center"/>
        <w:rPr>
          <w:sz w:val="26"/>
          <w:szCs w:val="26"/>
        </w:rPr>
      </w:pPr>
    </w:p>
    <w:p w:rsidR="00B14132" w:rsidRDefault="00B14132" w:rsidP="0050657A">
      <w:pPr>
        <w:jc w:val="both"/>
      </w:pPr>
    </w:p>
    <w:p w:rsidR="00B14132" w:rsidRDefault="00B14132" w:rsidP="0050657A">
      <w:pPr>
        <w:jc w:val="both"/>
      </w:pPr>
    </w:p>
    <w:p w:rsidR="00B14132" w:rsidRDefault="00B14132" w:rsidP="0050657A">
      <w:pPr>
        <w:jc w:val="both"/>
        <w:rPr>
          <w:rFonts w:cs="Calibri"/>
        </w:rPr>
      </w:pPr>
      <w:r>
        <w:rPr>
          <w:noProof/>
        </w:rPr>
        <w:pict>
          <v:shape id="_x0000_s1027" type="#_x0000_t75" style="position:absolute;left:0;text-align:left;margin-left:4in;margin-top:-303.45pt;width:210pt;height:160.4pt;z-index:251659264">
            <v:imagedata r:id="rId8" o:title=""/>
            <w10:wrap type="square"/>
            <w10:anchorlock/>
          </v:shape>
        </w:pict>
      </w:r>
    </w:p>
    <w:p w:rsidR="00B14132" w:rsidRPr="00986CA0" w:rsidRDefault="00B14132" w:rsidP="0050657A"/>
    <w:sectPr w:rsidR="00B14132" w:rsidRPr="00986CA0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132" w:rsidRDefault="00B14132">
      <w:r>
        <w:separator/>
      </w:r>
    </w:p>
  </w:endnote>
  <w:endnote w:type="continuationSeparator" w:id="0">
    <w:p w:rsidR="00B14132" w:rsidRDefault="00B141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2" w:rsidRDefault="00B14132" w:rsidP="00B42481">
    <w:pPr>
      <w:pStyle w:val="Footer"/>
      <w:jc w:val="center"/>
      <w:rPr>
        <w:rStyle w:val="PageNumber"/>
      </w:rPr>
    </w:pPr>
  </w:p>
  <w:p w:rsidR="00B14132" w:rsidRDefault="00B14132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132" w:rsidRDefault="00B14132">
      <w:r>
        <w:separator/>
      </w:r>
    </w:p>
  </w:footnote>
  <w:footnote w:type="continuationSeparator" w:id="0">
    <w:p w:rsidR="00B14132" w:rsidRDefault="00B141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32" w:rsidRDefault="00B141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14132" w:rsidRPr="00B42481" w:rsidRDefault="00B141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B14132" w:rsidRDefault="00B141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B14132" w:rsidRDefault="00B1413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14132" w:rsidRPr="00B42481" w:rsidRDefault="00B14132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155FB0"/>
    <w:rsid w:val="002411AC"/>
    <w:rsid w:val="002609C8"/>
    <w:rsid w:val="00317D3E"/>
    <w:rsid w:val="003C4C08"/>
    <w:rsid w:val="003F79B6"/>
    <w:rsid w:val="0041475A"/>
    <w:rsid w:val="004816BF"/>
    <w:rsid w:val="0050657A"/>
    <w:rsid w:val="0053030B"/>
    <w:rsid w:val="005F416D"/>
    <w:rsid w:val="005F73B4"/>
    <w:rsid w:val="006D4B58"/>
    <w:rsid w:val="00741044"/>
    <w:rsid w:val="007737F8"/>
    <w:rsid w:val="007E62A8"/>
    <w:rsid w:val="00847BE4"/>
    <w:rsid w:val="00854ADC"/>
    <w:rsid w:val="008D3316"/>
    <w:rsid w:val="009041D6"/>
    <w:rsid w:val="009371A3"/>
    <w:rsid w:val="00986CA0"/>
    <w:rsid w:val="00A01121"/>
    <w:rsid w:val="00A20205"/>
    <w:rsid w:val="00A521D9"/>
    <w:rsid w:val="00A81891"/>
    <w:rsid w:val="00AE1C9B"/>
    <w:rsid w:val="00AF0317"/>
    <w:rsid w:val="00B14132"/>
    <w:rsid w:val="00B42481"/>
    <w:rsid w:val="00B67B17"/>
    <w:rsid w:val="00B85CA3"/>
    <w:rsid w:val="00B92F75"/>
    <w:rsid w:val="00BA2E67"/>
    <w:rsid w:val="00BB0F3E"/>
    <w:rsid w:val="00BE220D"/>
    <w:rsid w:val="00D2696F"/>
    <w:rsid w:val="00D45412"/>
    <w:rsid w:val="00ED1D0E"/>
    <w:rsid w:val="00EE72E3"/>
    <w:rsid w:val="00F2596A"/>
    <w:rsid w:val="00F6304F"/>
    <w:rsid w:val="00F96C83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1</Pages>
  <Words>119</Words>
  <Characters>683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5</cp:revision>
  <dcterms:created xsi:type="dcterms:W3CDTF">2015-05-26T19:48:00Z</dcterms:created>
  <dcterms:modified xsi:type="dcterms:W3CDTF">2015-05-29T14:44:00Z</dcterms:modified>
</cp:coreProperties>
</file>