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7B4FA7" w:rsidRDefault="007B4FA7" w:rsidP="0050657A">
      <w:pPr>
        <w:spacing w:after="120"/>
        <w:jc w:val="center"/>
        <w:rPr>
          <w:b/>
          <w:sz w:val="32"/>
        </w:rPr>
      </w:pPr>
    </w:p>
    <w:p w:rsidR="007B4FA7" w:rsidRPr="0050657A" w:rsidRDefault="007B4FA7" w:rsidP="00236C1B">
      <w:pPr>
        <w:spacing w:after="120"/>
        <w:jc w:val="center"/>
        <w:rPr>
          <w:b/>
        </w:rPr>
      </w:pPr>
      <w:r>
        <w:rPr>
          <w:b/>
          <w:sz w:val="32"/>
        </w:rPr>
        <w:t>Who Sold Me This House?</w:t>
      </w:r>
    </w:p>
    <w:p w:rsidR="007B4FA7" w:rsidRPr="002B0105" w:rsidRDefault="007B4FA7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Nov</w:t>
      </w:r>
      <w:r w:rsidRPr="0050657A">
        <w:rPr>
          <w:b/>
          <w:i/>
          <w:sz w:val="22"/>
          <w:szCs w:val="22"/>
        </w:rPr>
        <w:t>ember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22AC8">
        <w:rPr>
          <w:sz w:val="26"/>
          <w:szCs w:val="26"/>
        </w:rPr>
        <w:t>I bought this house eleven years ago,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I can't remember who sold it to me,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but i wish I could.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This is a house that always has some rotten wood</w:t>
      </w:r>
      <w:r>
        <w:rPr>
          <w:sz w:val="26"/>
          <w:szCs w:val="26"/>
        </w:rPr>
        <w:t>,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it always needs painting,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The lights blink,</w:t>
      </w:r>
    </w:p>
    <w:p w:rsidR="007B4FA7" w:rsidRPr="00D22AC8" w:rsidRDefault="007B4FA7" w:rsidP="002B0105">
      <w:pPr>
        <w:spacing w:after="36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the switchbox smokes.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22AC8">
        <w:rPr>
          <w:sz w:val="26"/>
          <w:szCs w:val="26"/>
        </w:rPr>
        <w:t>The pipes groan,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 xml:space="preserve">the air conditioning leaks.                   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52pt;margin-top:-74.55pt;width:234pt;height:175.5pt;z-index:251659264">
            <v:imagedata r:id="rId8" o:title=""/>
            <w10:wrap type="square"/>
            <w10:anchorlock/>
          </v:shape>
        </w:pict>
      </w:r>
      <w:r w:rsidRPr="00D22AC8">
        <w:rPr>
          <w:sz w:val="26"/>
          <w:szCs w:val="26"/>
        </w:rPr>
        <w:t xml:space="preserve">The water heater was hooked up wrong,   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 xml:space="preserve">the kitchen sink becomes unglued.     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 xml:space="preserve">The roof leaks,                  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 xml:space="preserve">the patio roof is rotten,                  </w:t>
      </w:r>
    </w:p>
    <w:p w:rsidR="007B4FA7" w:rsidRPr="00D22AC8" w:rsidRDefault="007B4FA7" w:rsidP="002B0105">
      <w:pPr>
        <w:spacing w:after="36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 xml:space="preserve">and now we come to the yard.        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22AC8">
        <w:rPr>
          <w:sz w:val="26"/>
          <w:szCs w:val="26"/>
        </w:rPr>
        <w:t xml:space="preserve">The yard always needs mowing.   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the weeds just keep growing.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It always needs to be sprayed for bugs,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the shrubs need trimming.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I wish I could remember who sold me this house,</w:t>
      </w:r>
    </w:p>
    <w:p w:rsidR="007B4FA7" w:rsidRPr="00D22AC8" w:rsidRDefault="007B4FA7" w:rsidP="002B0105">
      <w:pPr>
        <w:spacing w:after="2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for I would like to thank him.</w:t>
      </w:r>
    </w:p>
    <w:p w:rsidR="007B4FA7" w:rsidRPr="00D22AC8" w:rsidRDefault="007B4FA7" w:rsidP="002B0105">
      <w:pPr>
        <w:spacing w:after="360"/>
        <w:jc w:val="both"/>
        <w:rPr>
          <w:sz w:val="26"/>
          <w:szCs w:val="26"/>
        </w:rPr>
      </w:pPr>
      <w:r w:rsidRPr="00D22AC8">
        <w:rPr>
          <w:sz w:val="26"/>
          <w:szCs w:val="26"/>
        </w:rPr>
        <w:t>for I love it and will never move.</w:t>
      </w:r>
    </w:p>
    <w:p w:rsidR="007B4FA7" w:rsidRPr="00BA2E67" w:rsidRDefault="007B4FA7" w:rsidP="00236C1B">
      <w:pPr>
        <w:jc w:val="center"/>
        <w:rPr>
          <w:sz w:val="26"/>
          <w:szCs w:val="26"/>
        </w:rPr>
      </w:pPr>
    </w:p>
    <w:p w:rsidR="007B4FA7" w:rsidRDefault="007B4FA7" w:rsidP="00236C1B">
      <w:pPr>
        <w:jc w:val="both"/>
      </w:pPr>
    </w:p>
    <w:p w:rsidR="007B4FA7" w:rsidRDefault="007B4FA7" w:rsidP="0050657A">
      <w:pPr>
        <w:jc w:val="both"/>
      </w:pPr>
    </w:p>
    <w:p w:rsidR="007B4FA7" w:rsidRDefault="007B4FA7" w:rsidP="0050657A">
      <w:pPr>
        <w:jc w:val="both"/>
        <w:rPr>
          <w:rFonts w:cs="Calibri"/>
        </w:rPr>
      </w:pPr>
    </w:p>
    <w:p w:rsidR="007B4FA7" w:rsidRPr="00986CA0" w:rsidRDefault="007B4FA7" w:rsidP="0050657A"/>
    <w:sectPr w:rsidR="007B4FA7" w:rsidRPr="00986CA0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FA7" w:rsidRDefault="007B4FA7">
      <w:r>
        <w:separator/>
      </w:r>
    </w:p>
  </w:endnote>
  <w:endnote w:type="continuationSeparator" w:id="0">
    <w:p w:rsidR="007B4FA7" w:rsidRDefault="007B4F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FA7" w:rsidRDefault="007B4FA7" w:rsidP="00B42481">
    <w:pPr>
      <w:pStyle w:val="Footer"/>
      <w:jc w:val="center"/>
      <w:rPr>
        <w:rStyle w:val="PageNumber"/>
      </w:rPr>
    </w:pPr>
  </w:p>
  <w:p w:rsidR="007B4FA7" w:rsidRDefault="007B4FA7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FA7" w:rsidRDefault="007B4FA7">
      <w:r>
        <w:separator/>
      </w:r>
    </w:p>
  </w:footnote>
  <w:footnote w:type="continuationSeparator" w:id="0">
    <w:p w:rsidR="007B4FA7" w:rsidRDefault="007B4F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FA7" w:rsidRDefault="007B4FA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B4FA7" w:rsidRPr="00B42481" w:rsidRDefault="007B4FA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7B4FA7" w:rsidRDefault="007B4FA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7B4FA7" w:rsidRDefault="007B4FA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B4FA7" w:rsidRPr="00B42481" w:rsidRDefault="007B4FA7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155FB0"/>
    <w:rsid w:val="00236C1B"/>
    <w:rsid w:val="002411AC"/>
    <w:rsid w:val="002609C8"/>
    <w:rsid w:val="002B0105"/>
    <w:rsid w:val="00317D3E"/>
    <w:rsid w:val="003C4C08"/>
    <w:rsid w:val="003F79B6"/>
    <w:rsid w:val="0041475A"/>
    <w:rsid w:val="004816BF"/>
    <w:rsid w:val="0050657A"/>
    <w:rsid w:val="0053030B"/>
    <w:rsid w:val="005F416D"/>
    <w:rsid w:val="005F73B4"/>
    <w:rsid w:val="006D4B58"/>
    <w:rsid w:val="00741044"/>
    <w:rsid w:val="007737F8"/>
    <w:rsid w:val="007B4FA7"/>
    <w:rsid w:val="007E62A8"/>
    <w:rsid w:val="00847BE4"/>
    <w:rsid w:val="00854ADC"/>
    <w:rsid w:val="008D3316"/>
    <w:rsid w:val="008F7220"/>
    <w:rsid w:val="009041D6"/>
    <w:rsid w:val="009371A3"/>
    <w:rsid w:val="00986CA0"/>
    <w:rsid w:val="00A01121"/>
    <w:rsid w:val="00A20205"/>
    <w:rsid w:val="00A521D9"/>
    <w:rsid w:val="00A81891"/>
    <w:rsid w:val="00AE1C9B"/>
    <w:rsid w:val="00AF0317"/>
    <w:rsid w:val="00B42481"/>
    <w:rsid w:val="00B60FB1"/>
    <w:rsid w:val="00B67B17"/>
    <w:rsid w:val="00B85CA3"/>
    <w:rsid w:val="00B92F75"/>
    <w:rsid w:val="00BA2E67"/>
    <w:rsid w:val="00BB0F3E"/>
    <w:rsid w:val="00BB3079"/>
    <w:rsid w:val="00BE220D"/>
    <w:rsid w:val="00D22AC8"/>
    <w:rsid w:val="00D2696F"/>
    <w:rsid w:val="00D45412"/>
    <w:rsid w:val="00ED1D0E"/>
    <w:rsid w:val="00EE72E3"/>
    <w:rsid w:val="00F2596A"/>
    <w:rsid w:val="00F6304F"/>
    <w:rsid w:val="00F96C83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113</Words>
  <Characters>650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2015-05-29T14:48:00Z</dcterms:created>
  <dcterms:modified xsi:type="dcterms:W3CDTF">2015-05-29T14:56:00Z</dcterms:modified>
</cp:coreProperties>
</file>