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474240" w:rsidRDefault="00474240" w:rsidP="0050657A">
      <w:pPr>
        <w:spacing w:after="120"/>
        <w:jc w:val="center"/>
        <w:rPr>
          <w:b/>
          <w:sz w:val="32"/>
        </w:rPr>
      </w:pPr>
    </w:p>
    <w:p w:rsidR="00474240" w:rsidRPr="0050657A" w:rsidRDefault="00474240" w:rsidP="00236C1B">
      <w:pPr>
        <w:spacing w:after="120"/>
        <w:jc w:val="center"/>
        <w:rPr>
          <w:b/>
        </w:rPr>
      </w:pPr>
      <w:r>
        <w:rPr>
          <w:b/>
          <w:sz w:val="32"/>
        </w:rPr>
        <w:t>Catfish</w:t>
      </w:r>
    </w:p>
    <w:p w:rsidR="00474240" w:rsidRPr="002B0105" w:rsidRDefault="00474240" w:rsidP="002B0105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</w:t>
      </w:r>
      <w:r w:rsidRPr="0050657A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September</w:t>
      </w:r>
      <w:r w:rsidRPr="0050657A">
        <w:rPr>
          <w:b/>
          <w:i/>
          <w:sz w:val="22"/>
          <w:szCs w:val="22"/>
        </w:rPr>
        <w:t xml:space="preserve"> 1992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59.35pt;width:95.4pt;height:119.35pt;z-index:251658240;mso-position-horizontal-relative:text;mso-position-vertical-relative:text">
            <v:imagedata r:id="rId7" o:title=""/>
            <w10:wrap type="square"/>
            <w10:anchorlock/>
          </v:shape>
        </w:pic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7F761F">
        <w:rPr>
          <w:sz w:val="26"/>
          <w:szCs w:val="26"/>
        </w:rPr>
        <w:t>He was thirteen, and he lived with his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>grandparents on a farm, near a small lake,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>where a rowboat was kept.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>He spent many hours swimming and rowing here,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>he conquered this lake without fear.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252pt;margin-top:-2.75pt;width:234pt;height:79.85pt;z-index:251659264">
            <v:imagedata r:id="rId8" o:title=""/>
            <w10:wrap type="square"/>
            <w10:anchorlock/>
          </v:shape>
        </w:pict>
      </w:r>
      <w:r w:rsidRPr="007F761F">
        <w:rPr>
          <w:sz w:val="26"/>
          <w:szCs w:val="26"/>
        </w:rPr>
        <w:t>An older man lived nearby,</w:t>
      </w:r>
    </w:p>
    <w:p w:rsidR="00474240" w:rsidRPr="007F761F" w:rsidRDefault="00474240" w:rsidP="007337EA">
      <w:pPr>
        <w:spacing w:after="36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 xml:space="preserve">And he longed for some fish to fry.                    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7F761F">
        <w:rPr>
          <w:sz w:val="26"/>
          <w:szCs w:val="26"/>
        </w:rPr>
        <w:t xml:space="preserve">He loaned the boy his trotline,          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 xml:space="preserve">for half the fish he caught.                        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 xml:space="preserve">The boy set the line between two trees,        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 xml:space="preserve">and baited it with P&amp;G soap,                       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 xml:space="preserve">and he hurried home to wait with hope,                 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 xml:space="preserve">for the fish to bite,                                   </w:t>
      </w:r>
    </w:p>
    <w:p w:rsidR="00474240" w:rsidRPr="007F761F" w:rsidRDefault="00474240" w:rsidP="007337EA">
      <w:pPr>
        <w:spacing w:after="36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>for he knew that he was right.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7F761F">
        <w:rPr>
          <w:sz w:val="26"/>
          <w:szCs w:val="26"/>
        </w:rPr>
        <w:t xml:space="preserve">The next morning he rowed out to the line,   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 xml:space="preserve">he felt something heavy tugging hard.           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 xml:space="preserve">It was a large channel cat!                  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 xml:space="preserve">He took it home and it was cleaned and cooked, 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 xml:space="preserve">they ate it all for supper.                    </w:t>
      </w:r>
    </w:p>
    <w:p w:rsidR="00474240" w:rsidRPr="007F761F" w:rsidRDefault="00474240" w:rsidP="007337EA">
      <w:pPr>
        <w:spacing w:after="2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 xml:space="preserve">The old man across the road got none.    </w:t>
      </w:r>
    </w:p>
    <w:p w:rsidR="00474240" w:rsidRPr="007F761F" w:rsidRDefault="00474240" w:rsidP="007337EA">
      <w:pPr>
        <w:spacing w:after="360"/>
        <w:jc w:val="both"/>
        <w:rPr>
          <w:sz w:val="26"/>
          <w:szCs w:val="26"/>
        </w:rPr>
      </w:pPr>
      <w:r w:rsidRPr="007F761F">
        <w:rPr>
          <w:sz w:val="26"/>
          <w:szCs w:val="26"/>
        </w:rPr>
        <w:t xml:space="preserve">for this the boy felt shame.     </w:t>
      </w:r>
    </w:p>
    <w:p w:rsidR="00474240" w:rsidRPr="00986CA0" w:rsidRDefault="00474240" w:rsidP="0050657A">
      <w:r>
        <w:rPr>
          <w:noProof/>
        </w:rPr>
        <w:pict>
          <v:shape id="_x0000_s1028" type="#_x0000_t75" style="position:absolute;margin-left:261pt;margin-top:-56.95pt;width:231pt;height:127.2pt;z-index:251660288">
            <v:imagedata r:id="rId9" o:title=""/>
            <w10:wrap type="square"/>
            <w10:anchorlock/>
          </v:shape>
        </w:pict>
      </w:r>
    </w:p>
    <w:sectPr w:rsidR="00474240" w:rsidRPr="00986CA0" w:rsidSect="002609C8">
      <w:headerReference w:type="default" r:id="rId10"/>
      <w:footerReference w:type="default" r:id="rId11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4240" w:rsidRDefault="00474240">
      <w:r>
        <w:separator/>
      </w:r>
    </w:p>
  </w:endnote>
  <w:endnote w:type="continuationSeparator" w:id="0">
    <w:p w:rsidR="00474240" w:rsidRDefault="004742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240" w:rsidRDefault="00474240" w:rsidP="00B42481">
    <w:pPr>
      <w:pStyle w:val="Footer"/>
      <w:jc w:val="center"/>
      <w:rPr>
        <w:rStyle w:val="PageNumber"/>
      </w:rPr>
    </w:pPr>
  </w:p>
  <w:p w:rsidR="00474240" w:rsidRDefault="00474240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4240" w:rsidRDefault="00474240">
      <w:r>
        <w:separator/>
      </w:r>
    </w:p>
  </w:footnote>
  <w:footnote w:type="continuationSeparator" w:id="0">
    <w:p w:rsidR="00474240" w:rsidRDefault="004742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240" w:rsidRDefault="00474240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474240" w:rsidRPr="00B42481" w:rsidRDefault="00474240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474240" w:rsidRDefault="00474240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474240" w:rsidRDefault="00474240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474240" w:rsidRPr="00B42481" w:rsidRDefault="00474240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93565"/>
    <w:rsid w:val="000C4AFF"/>
    <w:rsid w:val="00155FB0"/>
    <w:rsid w:val="00236C1B"/>
    <w:rsid w:val="002411AC"/>
    <w:rsid w:val="002609C8"/>
    <w:rsid w:val="002B0105"/>
    <w:rsid w:val="00317D3E"/>
    <w:rsid w:val="003C4C08"/>
    <w:rsid w:val="003E5B9D"/>
    <w:rsid w:val="003F79B6"/>
    <w:rsid w:val="0041475A"/>
    <w:rsid w:val="00474240"/>
    <w:rsid w:val="004816BF"/>
    <w:rsid w:val="0050657A"/>
    <w:rsid w:val="0053030B"/>
    <w:rsid w:val="005F416D"/>
    <w:rsid w:val="005F73B4"/>
    <w:rsid w:val="00640BB8"/>
    <w:rsid w:val="006B308E"/>
    <w:rsid w:val="006D4B58"/>
    <w:rsid w:val="006F02AE"/>
    <w:rsid w:val="007337EA"/>
    <w:rsid w:val="00741044"/>
    <w:rsid w:val="007737F8"/>
    <w:rsid w:val="00792BB0"/>
    <w:rsid w:val="007E62A8"/>
    <w:rsid w:val="007F761F"/>
    <w:rsid w:val="00847BE4"/>
    <w:rsid w:val="00854ADC"/>
    <w:rsid w:val="008D3316"/>
    <w:rsid w:val="008F7220"/>
    <w:rsid w:val="009041D6"/>
    <w:rsid w:val="009371A3"/>
    <w:rsid w:val="00975623"/>
    <w:rsid w:val="009768E0"/>
    <w:rsid w:val="00986CA0"/>
    <w:rsid w:val="00A01121"/>
    <w:rsid w:val="00A108DE"/>
    <w:rsid w:val="00A20205"/>
    <w:rsid w:val="00A521D9"/>
    <w:rsid w:val="00A81891"/>
    <w:rsid w:val="00AE1C9B"/>
    <w:rsid w:val="00AF0317"/>
    <w:rsid w:val="00B42481"/>
    <w:rsid w:val="00B60FB1"/>
    <w:rsid w:val="00B67B17"/>
    <w:rsid w:val="00B85CA3"/>
    <w:rsid w:val="00B92F75"/>
    <w:rsid w:val="00BA2E67"/>
    <w:rsid w:val="00BB0F3E"/>
    <w:rsid w:val="00BB3079"/>
    <w:rsid w:val="00BE220D"/>
    <w:rsid w:val="00D2696F"/>
    <w:rsid w:val="00D45412"/>
    <w:rsid w:val="00ED1D0E"/>
    <w:rsid w:val="00EE72E3"/>
    <w:rsid w:val="00F2596A"/>
    <w:rsid w:val="00F6304F"/>
    <w:rsid w:val="00F7452C"/>
    <w:rsid w:val="00F96C83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143</Words>
  <Characters>817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2015-05-29T15:16:00Z</dcterms:created>
  <dcterms:modified xsi:type="dcterms:W3CDTF">2015-05-29T15:31:00Z</dcterms:modified>
</cp:coreProperties>
</file>