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100FC5" w:rsidRDefault="00100FC5" w:rsidP="0050657A">
      <w:pPr>
        <w:spacing w:after="120"/>
        <w:jc w:val="center"/>
        <w:rPr>
          <w:b/>
          <w:sz w:val="32"/>
        </w:rPr>
      </w:pPr>
    </w:p>
    <w:p w:rsidR="00100FC5" w:rsidRPr="0050657A" w:rsidRDefault="00100FC5" w:rsidP="00236C1B">
      <w:pPr>
        <w:spacing w:after="120"/>
        <w:jc w:val="center"/>
        <w:rPr>
          <w:b/>
        </w:rPr>
      </w:pPr>
      <w:r>
        <w:rPr>
          <w:b/>
          <w:sz w:val="32"/>
        </w:rPr>
        <w:t>Mother-In-Law</w:t>
      </w:r>
    </w:p>
    <w:p w:rsidR="00100FC5" w:rsidRPr="002B0105" w:rsidRDefault="00100FC5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July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531BF4">
        <w:rPr>
          <w:sz w:val="26"/>
          <w:szCs w:val="26"/>
        </w:rPr>
        <w:t>The purpose of this tale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is to set aside the common wail,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about one's Mother-In-Law,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for I have the best you ever saw.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If you have a knot to gnaw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about your Mother-In-Law,</w:t>
      </w:r>
    </w:p>
    <w:p w:rsidR="00100FC5" w:rsidRPr="00531BF4" w:rsidRDefault="00100FC5" w:rsidP="00DD10E9">
      <w:pPr>
        <w:spacing w:after="36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then proceed to where the ice will thaw.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79pt;margin-top:155.35pt;width:150pt;height:99.9pt;z-index:251659264">
            <v:imagedata r:id="rId8" o:title=""/>
            <w10:wrap type="square"/>
            <w10:anchorlock/>
          </v:shape>
        </w:pict>
      </w:r>
      <w:r>
        <w:rPr>
          <w:sz w:val="26"/>
          <w:szCs w:val="26"/>
        </w:rPr>
        <w:tab/>
      </w:r>
      <w:r w:rsidRPr="00531BF4">
        <w:rPr>
          <w:sz w:val="26"/>
          <w:szCs w:val="26"/>
        </w:rPr>
        <w:t>My Mother-In-Law will stand behind you,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like a rock, she will be.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She will help you be trouble free.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She will discourage a spending spree.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A friend to you, she will be,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so do not bother me with the yoke,</w:t>
      </w:r>
    </w:p>
    <w:p w:rsidR="00100FC5" w:rsidRDefault="00100FC5" w:rsidP="00DD10E9">
      <w:pPr>
        <w:spacing w:after="36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of a poorly Mother-in-Law joke.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531BF4">
        <w:rPr>
          <w:sz w:val="26"/>
          <w:szCs w:val="26"/>
        </w:rPr>
        <w:t>The time has come to set the record straight,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for she is as a piece of eight,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solid gold through and through.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Dear one, if you only knew,</w:t>
      </w:r>
    </w:p>
    <w:p w:rsidR="00100FC5" w:rsidRPr="00531BF4" w:rsidRDefault="00100FC5" w:rsidP="00FB5E09">
      <w:pPr>
        <w:spacing w:after="2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what I really think of you,</w:t>
      </w:r>
    </w:p>
    <w:p w:rsidR="00100FC5" w:rsidRPr="00531BF4" w:rsidRDefault="00100FC5" w:rsidP="00DD10E9">
      <w:pPr>
        <w:spacing w:after="360"/>
        <w:jc w:val="both"/>
        <w:rPr>
          <w:sz w:val="26"/>
          <w:szCs w:val="26"/>
        </w:rPr>
      </w:pPr>
      <w:r w:rsidRPr="00531BF4">
        <w:rPr>
          <w:sz w:val="26"/>
          <w:szCs w:val="26"/>
        </w:rPr>
        <w:t>then we would have a good time or two.</w:t>
      </w:r>
    </w:p>
    <w:p w:rsidR="00100FC5" w:rsidRPr="0058469C" w:rsidRDefault="00100FC5" w:rsidP="00B919D6">
      <w:pPr>
        <w:spacing w:after="360"/>
        <w:jc w:val="both"/>
        <w:rPr>
          <w:sz w:val="26"/>
          <w:szCs w:val="26"/>
        </w:rPr>
      </w:pPr>
    </w:p>
    <w:sectPr w:rsidR="00100FC5" w:rsidRPr="0058469C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FC5" w:rsidRDefault="00100FC5">
      <w:r>
        <w:separator/>
      </w:r>
    </w:p>
  </w:endnote>
  <w:endnote w:type="continuationSeparator" w:id="0">
    <w:p w:rsidR="00100FC5" w:rsidRDefault="00100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FC5" w:rsidRDefault="00100FC5" w:rsidP="00B42481">
    <w:pPr>
      <w:pStyle w:val="Footer"/>
      <w:jc w:val="center"/>
      <w:rPr>
        <w:rStyle w:val="PageNumber"/>
      </w:rPr>
    </w:pPr>
  </w:p>
  <w:p w:rsidR="00100FC5" w:rsidRDefault="00100FC5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FC5" w:rsidRDefault="00100FC5">
      <w:r>
        <w:separator/>
      </w:r>
    </w:p>
  </w:footnote>
  <w:footnote w:type="continuationSeparator" w:id="0">
    <w:p w:rsidR="00100FC5" w:rsidRDefault="00100F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FC5" w:rsidRDefault="00100FC5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100FC5" w:rsidRPr="00B42481" w:rsidRDefault="00100FC5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100FC5" w:rsidRDefault="00100FC5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100FC5" w:rsidRDefault="00100FC5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100FC5" w:rsidRPr="00B42481" w:rsidRDefault="00100FC5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00FC5"/>
    <w:rsid w:val="00155FB0"/>
    <w:rsid w:val="001E6FBD"/>
    <w:rsid w:val="00236C1B"/>
    <w:rsid w:val="002411AC"/>
    <w:rsid w:val="002609C8"/>
    <w:rsid w:val="002B0105"/>
    <w:rsid w:val="00317D3E"/>
    <w:rsid w:val="003C4C08"/>
    <w:rsid w:val="003E166D"/>
    <w:rsid w:val="003E5B9D"/>
    <w:rsid w:val="003F79B6"/>
    <w:rsid w:val="0041475A"/>
    <w:rsid w:val="004816BF"/>
    <w:rsid w:val="004A1B68"/>
    <w:rsid w:val="0050657A"/>
    <w:rsid w:val="0053030B"/>
    <w:rsid w:val="00531BF4"/>
    <w:rsid w:val="0058469C"/>
    <w:rsid w:val="005D3B1B"/>
    <w:rsid w:val="005F416D"/>
    <w:rsid w:val="005F73B4"/>
    <w:rsid w:val="00640BB8"/>
    <w:rsid w:val="006B308E"/>
    <w:rsid w:val="006D4B58"/>
    <w:rsid w:val="006F02AE"/>
    <w:rsid w:val="007337EA"/>
    <w:rsid w:val="00741044"/>
    <w:rsid w:val="007737F8"/>
    <w:rsid w:val="00792BB0"/>
    <w:rsid w:val="007E62A8"/>
    <w:rsid w:val="00847BE4"/>
    <w:rsid w:val="00854ADC"/>
    <w:rsid w:val="008D3316"/>
    <w:rsid w:val="008F7220"/>
    <w:rsid w:val="009041D6"/>
    <w:rsid w:val="009371A3"/>
    <w:rsid w:val="00975623"/>
    <w:rsid w:val="009768E0"/>
    <w:rsid w:val="00986CA0"/>
    <w:rsid w:val="00A01121"/>
    <w:rsid w:val="00A108DE"/>
    <w:rsid w:val="00A20205"/>
    <w:rsid w:val="00A521D9"/>
    <w:rsid w:val="00A81891"/>
    <w:rsid w:val="00AE1C9B"/>
    <w:rsid w:val="00AF0317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647C2"/>
    <w:rsid w:val="00CE6963"/>
    <w:rsid w:val="00D2696F"/>
    <w:rsid w:val="00D45412"/>
    <w:rsid w:val="00DD10E9"/>
    <w:rsid w:val="00ED1D0E"/>
    <w:rsid w:val="00EE72E3"/>
    <w:rsid w:val="00F2596A"/>
    <w:rsid w:val="00F50391"/>
    <w:rsid w:val="00F6304F"/>
    <w:rsid w:val="00F7452C"/>
    <w:rsid w:val="00F77339"/>
    <w:rsid w:val="00F96C83"/>
    <w:rsid w:val="00FB1126"/>
    <w:rsid w:val="00FB5E09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102</Words>
  <Characters>586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2015-05-29T16:18:00Z</dcterms:created>
  <dcterms:modified xsi:type="dcterms:W3CDTF">2015-05-29T16:52:00Z</dcterms:modified>
</cp:coreProperties>
</file>