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CC">
    <v:background id="_x0000_s1025" o:bwmode="white" fillcolor="#ffc">
      <v:fill r:id="rId2" o:title="" type="tile"/>
    </v:background>
  </w:background>
  <w:body>
    <w:p w:rsidR="00FE7B18" w:rsidRDefault="00FE7B18" w:rsidP="0050657A">
      <w:pPr>
        <w:spacing w:after="120"/>
        <w:jc w:val="center"/>
        <w:rPr>
          <w:b/>
          <w:sz w:val="32"/>
        </w:rPr>
      </w:pPr>
    </w:p>
    <w:p w:rsidR="00FE7B18" w:rsidRPr="0050657A" w:rsidRDefault="00FE7B18" w:rsidP="00236C1B">
      <w:pPr>
        <w:spacing w:after="120"/>
        <w:jc w:val="center"/>
        <w:rPr>
          <w:b/>
        </w:rPr>
      </w:pPr>
      <w:r>
        <w:rPr>
          <w:b/>
          <w:sz w:val="32"/>
        </w:rPr>
        <w:t>Poker Game</w:t>
      </w:r>
    </w:p>
    <w:p w:rsidR="00FE7B18" w:rsidRPr="002B0105" w:rsidRDefault="00FE7B18" w:rsidP="002B0105">
      <w:pPr>
        <w:spacing w:after="240"/>
        <w:jc w:val="center"/>
        <w:rPr>
          <w:b/>
          <w:i/>
          <w:sz w:val="22"/>
          <w:szCs w:val="22"/>
        </w:rPr>
      </w:pPr>
      <w:r>
        <w:rPr>
          <w:b/>
          <w:i/>
          <w:sz w:val="22"/>
          <w:szCs w:val="22"/>
        </w:rPr>
        <w:t>01</w:t>
      </w:r>
      <w:r w:rsidRPr="0050657A">
        <w:rPr>
          <w:b/>
          <w:i/>
          <w:sz w:val="22"/>
          <w:szCs w:val="22"/>
        </w:rPr>
        <w:t xml:space="preserve"> </w:t>
      </w:r>
      <w:r>
        <w:rPr>
          <w:b/>
          <w:i/>
          <w:sz w:val="22"/>
          <w:szCs w:val="22"/>
        </w:rPr>
        <w:t>May</w:t>
      </w:r>
      <w:r w:rsidRPr="0050657A">
        <w:rPr>
          <w:b/>
          <w:i/>
          <w:sz w:val="22"/>
          <w:szCs w:val="22"/>
        </w:rPr>
        <w:t xml:space="preserve"> 1992</w: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in;margin-top:-159.35pt;width:95.4pt;height:119.35pt;z-index:251658240;mso-position-horizontal-relative:text;mso-position-vertical-relative:text">
            <v:imagedata r:id="rId7" o:title=""/>
            <w10:wrap type="square"/>
            <w10:anchorlock/>
          </v:shape>
        </w:pict>
      </w:r>
    </w:p>
    <w:p w:rsidR="00FE7B18" w:rsidRPr="00AF2E85" w:rsidRDefault="00FE7B18" w:rsidP="004F06C4">
      <w:pPr>
        <w:spacing w:after="20"/>
        <w:jc w:val="both"/>
        <w:rPr>
          <w:sz w:val="26"/>
          <w:szCs w:val="26"/>
        </w:rPr>
      </w:pPr>
      <w:r>
        <w:rPr>
          <w:sz w:val="26"/>
          <w:szCs w:val="26"/>
        </w:rPr>
        <w:tab/>
      </w:r>
      <w:r w:rsidRPr="00AF2E85">
        <w:rPr>
          <w:sz w:val="26"/>
          <w:szCs w:val="26"/>
        </w:rPr>
        <w:t>He was walking along the college campus,</w:t>
      </w:r>
    </w:p>
    <w:p w:rsidR="00FE7B18" w:rsidRPr="00AF2E85" w:rsidRDefault="00FE7B18" w:rsidP="004F06C4">
      <w:pPr>
        <w:spacing w:after="20"/>
        <w:jc w:val="both"/>
        <w:rPr>
          <w:sz w:val="26"/>
          <w:szCs w:val="26"/>
        </w:rPr>
      </w:pPr>
      <w:r w:rsidRPr="00AF2E85">
        <w:rPr>
          <w:sz w:val="26"/>
          <w:szCs w:val="26"/>
        </w:rPr>
        <w:t>minding his own business,</w:t>
      </w:r>
    </w:p>
    <w:p w:rsidR="00FE7B18" w:rsidRPr="00AF2E85" w:rsidRDefault="00FE7B18" w:rsidP="004F06C4">
      <w:pPr>
        <w:spacing w:after="20"/>
        <w:jc w:val="both"/>
        <w:rPr>
          <w:sz w:val="26"/>
          <w:szCs w:val="26"/>
        </w:rPr>
      </w:pPr>
      <w:r w:rsidRPr="00AF2E85">
        <w:rPr>
          <w:sz w:val="26"/>
          <w:szCs w:val="26"/>
        </w:rPr>
        <w:t>when someone called out, "Hey Joel</w:t>
      </w:r>
    </w:p>
    <w:p w:rsidR="00FE7B18" w:rsidRPr="00AF2E85" w:rsidRDefault="00FE7B18" w:rsidP="004F06C4">
      <w:pPr>
        <w:spacing w:after="20"/>
        <w:jc w:val="both"/>
        <w:rPr>
          <w:sz w:val="26"/>
          <w:szCs w:val="26"/>
        </w:rPr>
      </w:pPr>
      <w:r w:rsidRPr="00AF2E85">
        <w:rPr>
          <w:sz w:val="26"/>
          <w:szCs w:val="26"/>
        </w:rPr>
        <w:t>Want to go play some poker?"</w:t>
      </w:r>
    </w:p>
    <w:p w:rsidR="00FE7B18" w:rsidRPr="00AF2E85" w:rsidRDefault="00FE7B18" w:rsidP="004F06C4">
      <w:pPr>
        <w:spacing w:after="20"/>
        <w:jc w:val="both"/>
        <w:rPr>
          <w:sz w:val="26"/>
          <w:szCs w:val="26"/>
        </w:rPr>
      </w:pPr>
      <w:r w:rsidRPr="00AF2E85">
        <w:rPr>
          <w:sz w:val="26"/>
          <w:szCs w:val="26"/>
        </w:rPr>
        <w:t>"Sure, why not?" he replied, and joined the group.</w:t>
      </w:r>
    </w:p>
    <w:p w:rsidR="00FE7B18" w:rsidRPr="00AF2E85" w:rsidRDefault="00FE7B18" w:rsidP="004F06C4">
      <w:pPr>
        <w:spacing w:after="20"/>
        <w:jc w:val="both"/>
        <w:rPr>
          <w:sz w:val="26"/>
          <w:szCs w:val="26"/>
        </w:rPr>
      </w:pPr>
      <w:r w:rsidRPr="00AF2E85">
        <w:rPr>
          <w:sz w:val="26"/>
          <w:szCs w:val="26"/>
        </w:rPr>
        <w:t>They went downtown on the bus,</w:t>
      </w:r>
    </w:p>
    <w:p w:rsidR="00FE7B18" w:rsidRPr="00AF2E85" w:rsidRDefault="00FE7B18" w:rsidP="004F06C4">
      <w:pPr>
        <w:spacing w:after="360"/>
        <w:jc w:val="both"/>
        <w:rPr>
          <w:sz w:val="26"/>
          <w:szCs w:val="26"/>
        </w:rPr>
      </w:pPr>
      <w:r w:rsidRPr="00AF2E85">
        <w:rPr>
          <w:sz w:val="26"/>
          <w:szCs w:val="26"/>
        </w:rPr>
        <w:t>and rented a hotel room.</w:t>
      </w:r>
    </w:p>
    <w:p w:rsidR="00FE7B18" w:rsidRPr="00AF2E85" w:rsidRDefault="00FE7B18" w:rsidP="004F06C4">
      <w:pPr>
        <w:spacing w:after="20"/>
        <w:jc w:val="both"/>
        <w:rPr>
          <w:sz w:val="26"/>
          <w:szCs w:val="26"/>
        </w:rPr>
      </w:pPr>
      <w:r>
        <w:rPr>
          <w:sz w:val="26"/>
          <w:szCs w:val="26"/>
        </w:rPr>
        <w:tab/>
      </w:r>
      <w:r w:rsidRPr="00AF2E85">
        <w:rPr>
          <w:sz w:val="26"/>
          <w:szCs w:val="26"/>
        </w:rPr>
        <w:t>There were seven players around the table.</w:t>
      </w:r>
    </w:p>
    <w:p w:rsidR="00FE7B18" w:rsidRPr="00AF2E85" w:rsidRDefault="00FE7B18" w:rsidP="004F06C4">
      <w:pPr>
        <w:spacing w:after="20"/>
        <w:jc w:val="both"/>
        <w:rPr>
          <w:sz w:val="26"/>
          <w:szCs w:val="26"/>
        </w:rPr>
      </w:pPr>
      <w:r w:rsidRPr="00AF2E85">
        <w:rPr>
          <w:sz w:val="26"/>
          <w:szCs w:val="26"/>
        </w:rPr>
        <w:t>The game was no limit and all were able.</w:t>
      </w:r>
    </w:p>
    <w:p w:rsidR="00FE7B18" w:rsidRPr="00AF2E85" w:rsidRDefault="00FE7B18" w:rsidP="004F06C4">
      <w:pPr>
        <w:spacing w:after="20"/>
        <w:jc w:val="both"/>
        <w:rPr>
          <w:sz w:val="26"/>
          <w:szCs w:val="26"/>
        </w:rPr>
      </w:pPr>
      <w:r w:rsidRPr="00AF2E85">
        <w:rPr>
          <w:sz w:val="26"/>
          <w:szCs w:val="26"/>
        </w:rPr>
        <w:t>Seven card stud was the game,</w:t>
      </w:r>
    </w:p>
    <w:p w:rsidR="00FE7B18" w:rsidRPr="00AF2E85" w:rsidRDefault="00FE7B18" w:rsidP="004F06C4">
      <w:pPr>
        <w:spacing w:after="20"/>
        <w:jc w:val="both"/>
        <w:rPr>
          <w:sz w:val="26"/>
          <w:szCs w:val="26"/>
        </w:rPr>
      </w:pPr>
      <w:r w:rsidRPr="00AF2E85">
        <w:rPr>
          <w:sz w:val="26"/>
          <w:szCs w:val="26"/>
        </w:rPr>
        <w:t>and to win was the aim.</w:t>
      </w:r>
    </w:p>
    <w:p w:rsidR="00FE7B18" w:rsidRPr="00AF2E85" w:rsidRDefault="00FE7B18" w:rsidP="004F06C4">
      <w:pPr>
        <w:spacing w:after="20"/>
        <w:jc w:val="both"/>
        <w:rPr>
          <w:sz w:val="26"/>
          <w:szCs w:val="26"/>
        </w:rPr>
      </w:pPr>
      <w:r w:rsidRPr="00AF2E85">
        <w:rPr>
          <w:sz w:val="26"/>
          <w:szCs w:val="26"/>
        </w:rPr>
        <w:t>Joe won the first hand with three aces.</w:t>
      </w:r>
    </w:p>
    <w:p w:rsidR="00FE7B18" w:rsidRPr="00AF2E85" w:rsidRDefault="00FE7B18" w:rsidP="004F06C4">
      <w:pPr>
        <w:spacing w:after="20"/>
        <w:jc w:val="both"/>
        <w:rPr>
          <w:sz w:val="26"/>
          <w:szCs w:val="26"/>
        </w:rPr>
      </w:pPr>
      <w:r w:rsidRPr="00AF2E85">
        <w:rPr>
          <w:sz w:val="26"/>
          <w:szCs w:val="26"/>
        </w:rPr>
        <w:t>He won the second hand with a straight.</w:t>
      </w:r>
    </w:p>
    <w:p w:rsidR="00FE7B18" w:rsidRPr="00AF2E85" w:rsidRDefault="00FE7B18" w:rsidP="004F06C4">
      <w:pPr>
        <w:spacing w:after="360"/>
        <w:jc w:val="both"/>
        <w:rPr>
          <w:sz w:val="26"/>
          <w:szCs w:val="26"/>
        </w:rPr>
      </w:pPr>
      <w:r w:rsidRPr="00AF2E85">
        <w:rPr>
          <w:sz w:val="26"/>
          <w:szCs w:val="26"/>
        </w:rPr>
        <w:t>The third one came with a flush.</w:t>
      </w:r>
    </w:p>
    <w:p w:rsidR="00FE7B18" w:rsidRPr="00AF2E85" w:rsidRDefault="00FE7B18" w:rsidP="004F06C4">
      <w:pPr>
        <w:spacing w:after="20"/>
        <w:jc w:val="both"/>
        <w:rPr>
          <w:sz w:val="26"/>
          <w:szCs w:val="26"/>
        </w:rPr>
      </w:pPr>
      <w:r>
        <w:rPr>
          <w:sz w:val="26"/>
          <w:szCs w:val="26"/>
        </w:rPr>
        <w:tab/>
      </w:r>
      <w:r w:rsidRPr="00AF2E85">
        <w:rPr>
          <w:sz w:val="26"/>
          <w:szCs w:val="26"/>
        </w:rPr>
        <w:t>Joe was so lucky, his face began to blush.</w:t>
      </w:r>
    </w:p>
    <w:p w:rsidR="00FE7B18" w:rsidRPr="00AF2E85" w:rsidRDefault="00FE7B18" w:rsidP="004F06C4">
      <w:pPr>
        <w:spacing w:after="20"/>
        <w:jc w:val="both"/>
        <w:rPr>
          <w:sz w:val="26"/>
          <w:szCs w:val="26"/>
        </w:rPr>
      </w:pPr>
      <w:r w:rsidRPr="00AF2E85">
        <w:rPr>
          <w:sz w:val="26"/>
          <w:szCs w:val="26"/>
        </w:rPr>
        <w:t>He won the fourth hand with a full house.</w:t>
      </w:r>
    </w:p>
    <w:p w:rsidR="00FE7B18" w:rsidRPr="00AF2E85" w:rsidRDefault="00FE7B18" w:rsidP="004F06C4">
      <w:pPr>
        <w:spacing w:after="20"/>
        <w:jc w:val="both"/>
        <w:rPr>
          <w:sz w:val="26"/>
          <w:szCs w:val="26"/>
        </w:rPr>
      </w:pPr>
      <w:r w:rsidRPr="00AF2E85">
        <w:rPr>
          <w:sz w:val="26"/>
          <w:szCs w:val="26"/>
        </w:rPr>
        <w:t>He won three more hands for seven straight,</w:t>
      </w:r>
    </w:p>
    <w:p w:rsidR="00FE7B18" w:rsidRPr="00AF2E85" w:rsidRDefault="00FE7B18" w:rsidP="004F06C4">
      <w:pPr>
        <w:spacing w:after="20"/>
        <w:jc w:val="both"/>
        <w:rPr>
          <w:sz w:val="26"/>
          <w:szCs w:val="26"/>
        </w:rPr>
      </w:pPr>
      <w:r w:rsidRPr="00AF2E85">
        <w:rPr>
          <w:sz w:val="26"/>
          <w:szCs w:val="26"/>
        </w:rPr>
        <w:t>the others arose, for their leave to take.</w:t>
      </w:r>
    </w:p>
    <w:p w:rsidR="00FE7B18" w:rsidRPr="00AF2E85" w:rsidRDefault="00FE7B18" w:rsidP="004F06C4">
      <w:pPr>
        <w:spacing w:after="20"/>
        <w:jc w:val="both"/>
        <w:rPr>
          <w:sz w:val="26"/>
          <w:szCs w:val="26"/>
        </w:rPr>
      </w:pPr>
      <w:r w:rsidRPr="00AF2E85">
        <w:rPr>
          <w:sz w:val="26"/>
          <w:szCs w:val="26"/>
        </w:rPr>
        <w:t>"I'll pay for the room," Joe said as they left,</w:t>
      </w:r>
    </w:p>
    <w:p w:rsidR="00FE7B18" w:rsidRPr="00AF2E85" w:rsidRDefault="00FE7B18" w:rsidP="004F06C4">
      <w:pPr>
        <w:spacing w:after="20"/>
        <w:jc w:val="both"/>
        <w:rPr>
          <w:sz w:val="26"/>
          <w:szCs w:val="26"/>
        </w:rPr>
      </w:pPr>
      <w:r w:rsidRPr="00AF2E85">
        <w:rPr>
          <w:sz w:val="26"/>
          <w:szCs w:val="26"/>
        </w:rPr>
        <w:t>Joe felt so good, he called down for a girl.</w:t>
      </w:r>
    </w:p>
    <w:p w:rsidR="00FE7B18" w:rsidRPr="00AF2E85" w:rsidRDefault="00FE7B18" w:rsidP="004F06C4">
      <w:pPr>
        <w:spacing w:after="360"/>
        <w:jc w:val="both"/>
        <w:rPr>
          <w:sz w:val="26"/>
          <w:szCs w:val="26"/>
        </w:rPr>
      </w:pPr>
      <w:r w:rsidRPr="00AF2E85">
        <w:rPr>
          <w:sz w:val="26"/>
          <w:szCs w:val="26"/>
        </w:rPr>
        <w:t>When she arrived, she was from his history class.</w:t>
      </w:r>
    </w:p>
    <w:p w:rsidR="00FE7B18" w:rsidRPr="004F06C4" w:rsidRDefault="00FE7B18" w:rsidP="004F06C4">
      <w:pPr>
        <w:spacing w:after="20"/>
        <w:jc w:val="both"/>
        <w:rPr>
          <w:b/>
          <w:imprint/>
          <w:color w:val="000000"/>
          <w:szCs w:val="26"/>
        </w:rPr>
      </w:pPr>
      <w:r w:rsidRPr="004F06C4">
        <w:rPr>
          <w:b/>
          <w:imprint/>
          <w:color w:val="000000"/>
          <w:szCs w:val="26"/>
        </w:rPr>
        <w:t>Won Golden Poet Award - 1992</w:t>
      </w:r>
    </w:p>
    <w:p w:rsidR="00FE7B18" w:rsidRPr="0058469C" w:rsidRDefault="00FE7B18" w:rsidP="00B919D6">
      <w:pPr>
        <w:spacing w:after="360"/>
        <w:jc w:val="both"/>
        <w:rPr>
          <w:sz w:val="26"/>
          <w:szCs w:val="26"/>
        </w:rPr>
      </w:pPr>
      <w:r>
        <w:rPr>
          <w:noProof/>
        </w:rPr>
        <w:pict>
          <v:shape id="_x0000_s1027" type="#_x0000_t75" style="position:absolute;left:0;text-align:left;margin-left:4in;margin-top:-233.75pt;width:174pt;height:137.25pt;z-index:251659264">
            <v:imagedata r:id="rId8" o:title=""/>
            <w10:wrap type="square"/>
            <w10:anchorlock/>
          </v:shape>
        </w:pict>
      </w:r>
    </w:p>
    <w:sectPr w:rsidR="00FE7B18" w:rsidRPr="0058469C" w:rsidSect="002609C8">
      <w:headerReference w:type="default" r:id="rId9"/>
      <w:footerReference w:type="default" r:id="rId10"/>
      <w:pgSz w:w="12240" w:h="15840"/>
      <w:pgMar w:top="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E7B18" w:rsidRDefault="00FE7B18">
      <w:r>
        <w:separator/>
      </w:r>
    </w:p>
  </w:endnote>
  <w:endnote w:type="continuationSeparator" w:id="0">
    <w:p w:rsidR="00FE7B18" w:rsidRDefault="00FE7B1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7B18" w:rsidRDefault="00FE7B18" w:rsidP="00B42481">
    <w:pPr>
      <w:pStyle w:val="Footer"/>
      <w:jc w:val="center"/>
      <w:rPr>
        <w:rStyle w:val="PageNumber"/>
      </w:rPr>
    </w:pPr>
  </w:p>
  <w:p w:rsidR="00FE7B18" w:rsidRDefault="00FE7B18" w:rsidP="00B42481">
    <w:pPr>
      <w:pStyle w:val="Footer"/>
      <w:jc w:val="center"/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E7B18" w:rsidRDefault="00FE7B18">
      <w:r>
        <w:separator/>
      </w:r>
    </w:p>
  </w:footnote>
  <w:footnote w:type="continuationSeparator" w:id="0">
    <w:p w:rsidR="00FE7B18" w:rsidRDefault="00FE7B1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7B18" w:rsidRDefault="00FE7B18" w:rsidP="00B42481">
    <w:pPr>
      <w:pStyle w:val="Header"/>
      <w:jc w:val="center"/>
      <w:rPr>
        <w:rFonts w:ascii="Lucida Calligraphy" w:hAnsi="Lucida Calligraphy"/>
        <w:b/>
        <w:sz w:val="28"/>
        <w:szCs w:val="28"/>
      </w:rPr>
    </w:pPr>
  </w:p>
  <w:p w:rsidR="00FE7B18" w:rsidRPr="00B42481" w:rsidRDefault="00FE7B18" w:rsidP="00B42481">
    <w:pPr>
      <w:pStyle w:val="Header"/>
      <w:jc w:val="center"/>
      <w:rPr>
        <w:rFonts w:ascii="Lucida Calligraphy" w:hAnsi="Lucida Calligraphy"/>
        <w:b/>
        <w:sz w:val="28"/>
        <w:szCs w:val="28"/>
      </w:rPr>
    </w:pPr>
    <w:r w:rsidRPr="00B42481">
      <w:rPr>
        <w:rFonts w:ascii="Lucida Calligraphy" w:hAnsi="Lucida Calligraphy"/>
        <w:b/>
        <w:sz w:val="28"/>
        <w:szCs w:val="28"/>
      </w:rPr>
      <w:t>The Writings of</w:t>
    </w:r>
  </w:p>
  <w:p w:rsidR="00FE7B18" w:rsidRDefault="00FE7B18" w:rsidP="00B42481">
    <w:pPr>
      <w:pStyle w:val="Header"/>
      <w:jc w:val="center"/>
      <w:rPr>
        <w:rFonts w:ascii="Lucida Calligraphy" w:hAnsi="Lucida Calligraphy"/>
        <w:b/>
        <w:sz w:val="28"/>
        <w:szCs w:val="28"/>
      </w:rPr>
    </w:pPr>
    <w:r>
      <w:rPr>
        <w:rFonts w:ascii="Lucida Calligraphy" w:hAnsi="Lucida Calligraphy"/>
        <w:b/>
        <w:sz w:val="28"/>
        <w:szCs w:val="28"/>
      </w:rPr>
      <w:t>Gerald Otto Merritt</w:t>
    </w:r>
  </w:p>
  <w:p w:rsidR="00FE7B18" w:rsidRDefault="00FE7B18" w:rsidP="00B42481">
    <w:pPr>
      <w:pStyle w:val="Header"/>
      <w:jc w:val="center"/>
      <w:rPr>
        <w:rFonts w:ascii="Lucida Calligraphy" w:hAnsi="Lucida Calligraphy"/>
        <w:b/>
        <w:sz w:val="28"/>
        <w:szCs w:val="28"/>
      </w:rPr>
    </w:pPr>
  </w:p>
  <w:p w:rsidR="00FE7B18" w:rsidRPr="00B42481" w:rsidRDefault="00FE7B18" w:rsidP="00B42481">
    <w:pPr>
      <w:pStyle w:val="Header"/>
      <w:jc w:val="center"/>
      <w:rPr>
        <w:rFonts w:ascii="Lucida Calligraphy" w:hAnsi="Lucida Calligraphy"/>
        <w:b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stylePaneFormatFilter w:val="3F0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42481"/>
    <w:rsid w:val="00093565"/>
    <w:rsid w:val="000C4AFF"/>
    <w:rsid w:val="00155FB0"/>
    <w:rsid w:val="001E6FBD"/>
    <w:rsid w:val="00236C1B"/>
    <w:rsid w:val="002411AC"/>
    <w:rsid w:val="002609C8"/>
    <w:rsid w:val="002B0105"/>
    <w:rsid w:val="002C26D9"/>
    <w:rsid w:val="00313B21"/>
    <w:rsid w:val="00317D3E"/>
    <w:rsid w:val="003C4C08"/>
    <w:rsid w:val="003E166D"/>
    <w:rsid w:val="003E5B9D"/>
    <w:rsid w:val="003F79B6"/>
    <w:rsid w:val="0041475A"/>
    <w:rsid w:val="004816BF"/>
    <w:rsid w:val="004A1B68"/>
    <w:rsid w:val="004F06C4"/>
    <w:rsid w:val="0050657A"/>
    <w:rsid w:val="0053030B"/>
    <w:rsid w:val="00531BF4"/>
    <w:rsid w:val="0058469C"/>
    <w:rsid w:val="00596115"/>
    <w:rsid w:val="005D3B1B"/>
    <w:rsid w:val="005F416D"/>
    <w:rsid w:val="005F73B4"/>
    <w:rsid w:val="00640BB8"/>
    <w:rsid w:val="006B308E"/>
    <w:rsid w:val="006D4B58"/>
    <w:rsid w:val="006F02AE"/>
    <w:rsid w:val="007337EA"/>
    <w:rsid w:val="00741044"/>
    <w:rsid w:val="007737F8"/>
    <w:rsid w:val="00792BB0"/>
    <w:rsid w:val="007E62A8"/>
    <w:rsid w:val="00847BE4"/>
    <w:rsid w:val="00854ADC"/>
    <w:rsid w:val="008D3316"/>
    <w:rsid w:val="008F7220"/>
    <w:rsid w:val="009041D6"/>
    <w:rsid w:val="009371A3"/>
    <w:rsid w:val="00975623"/>
    <w:rsid w:val="009768E0"/>
    <w:rsid w:val="00986CA0"/>
    <w:rsid w:val="00A01121"/>
    <w:rsid w:val="00A108DE"/>
    <w:rsid w:val="00A20205"/>
    <w:rsid w:val="00A521D9"/>
    <w:rsid w:val="00A81891"/>
    <w:rsid w:val="00AD0AF4"/>
    <w:rsid w:val="00AE1C9B"/>
    <w:rsid w:val="00AF0317"/>
    <w:rsid w:val="00AF2E85"/>
    <w:rsid w:val="00B42481"/>
    <w:rsid w:val="00B60FB1"/>
    <w:rsid w:val="00B67B17"/>
    <w:rsid w:val="00B85CA3"/>
    <w:rsid w:val="00B919D6"/>
    <w:rsid w:val="00B92F75"/>
    <w:rsid w:val="00BA2E67"/>
    <w:rsid w:val="00BB0F3E"/>
    <w:rsid w:val="00BB3079"/>
    <w:rsid w:val="00BE220D"/>
    <w:rsid w:val="00C647C2"/>
    <w:rsid w:val="00CE6963"/>
    <w:rsid w:val="00D2696F"/>
    <w:rsid w:val="00D45412"/>
    <w:rsid w:val="00DD10E9"/>
    <w:rsid w:val="00EB1941"/>
    <w:rsid w:val="00ED1D0E"/>
    <w:rsid w:val="00EE72E3"/>
    <w:rsid w:val="00EF6305"/>
    <w:rsid w:val="00F2596A"/>
    <w:rsid w:val="00F50391"/>
    <w:rsid w:val="00F6304F"/>
    <w:rsid w:val="00F7452C"/>
    <w:rsid w:val="00F77339"/>
    <w:rsid w:val="00F96C83"/>
    <w:rsid w:val="00FB1126"/>
    <w:rsid w:val="00FB5E09"/>
    <w:rsid w:val="00FE7B18"/>
    <w:rsid w:val="00FF11E6"/>
    <w:rsid w:val="00FF7D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11AC"/>
    <w:rPr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B4248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D2696F"/>
    <w:rPr>
      <w:rFonts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B4248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D2696F"/>
    <w:rPr>
      <w:rFonts w:cs="Times New Roman"/>
      <w:sz w:val="24"/>
      <w:szCs w:val="24"/>
    </w:rPr>
  </w:style>
  <w:style w:type="character" w:styleId="PageNumber">
    <w:name w:val="page number"/>
    <w:basedOn w:val="DefaultParagraphFont"/>
    <w:uiPriority w:val="99"/>
    <w:rsid w:val="00B42481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image" Target="media/image1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6</TotalTime>
  <Pages>1</Pages>
  <Words>128</Words>
  <Characters>735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Back in 1988 James Scudder, a staff writer for the Arkansas Gazette, wrote a series of essays that touched on the subject of growing up in poverty</dc:title>
  <dc:subject/>
  <dc:creator>Thomas</dc:creator>
  <cp:keywords/>
  <dc:description/>
  <cp:lastModifiedBy>Thomas</cp:lastModifiedBy>
  <cp:revision>3</cp:revision>
  <dcterms:created xsi:type="dcterms:W3CDTF">2015-05-29T19:30:00Z</dcterms:created>
  <dcterms:modified xsi:type="dcterms:W3CDTF">2015-05-29T19:38:00Z</dcterms:modified>
</cp:coreProperties>
</file>