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2" o:title="" type="tile"/>
    </v:background>
  </w:background>
  <w:body>
    <w:p w:rsidR="00723EC2" w:rsidRDefault="00723EC2" w:rsidP="0050657A">
      <w:pPr>
        <w:spacing w:after="120"/>
        <w:jc w:val="center"/>
        <w:rPr>
          <w:b/>
          <w:sz w:val="32"/>
        </w:rPr>
      </w:pPr>
    </w:p>
    <w:p w:rsidR="00723EC2" w:rsidRPr="0050657A" w:rsidRDefault="00723EC2" w:rsidP="00236C1B">
      <w:pPr>
        <w:spacing w:after="120"/>
        <w:jc w:val="center"/>
        <w:rPr>
          <w:b/>
        </w:rPr>
      </w:pPr>
      <w:r>
        <w:rPr>
          <w:b/>
          <w:sz w:val="32"/>
        </w:rPr>
        <w:t>The Love of Two Dogs</w:t>
      </w:r>
    </w:p>
    <w:p w:rsidR="00723EC2" w:rsidRPr="002B0105" w:rsidRDefault="00723EC2" w:rsidP="002B0105">
      <w:pPr>
        <w:spacing w:after="240"/>
        <w:jc w:val="center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01</w:t>
      </w:r>
      <w:r w:rsidRPr="0050657A">
        <w:rPr>
          <w:b/>
          <w:i/>
          <w:sz w:val="22"/>
          <w:szCs w:val="22"/>
        </w:rPr>
        <w:t xml:space="preserve"> </w:t>
      </w:r>
      <w:r>
        <w:rPr>
          <w:b/>
          <w:i/>
          <w:sz w:val="22"/>
          <w:szCs w:val="22"/>
        </w:rPr>
        <w:t>April</w:t>
      </w:r>
      <w:r w:rsidRPr="0050657A">
        <w:rPr>
          <w:b/>
          <w:i/>
          <w:sz w:val="22"/>
          <w:szCs w:val="22"/>
        </w:rPr>
        <w:t xml:space="preserve"> 1992</w: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1in;margin-top:-159.35pt;width:95.4pt;height:119.35pt;z-index:251658240;mso-position-horizontal-relative:text;mso-position-vertical-relative:text">
            <v:imagedata r:id="rId7" o:title=""/>
            <w10:wrap type="square"/>
            <w10:anchorlock/>
          </v:shape>
        </w:pic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My back yard and patio is the home of two dogs,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one is dark blue and four years old,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one is white with brown spots and ten.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This one is not too thin.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 dark one is named Aussie.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 white one is Gigi.</w:t>
      </w:r>
    </w:p>
    <w:p w:rsidR="00723EC2" w:rsidRPr="00B122E7" w:rsidRDefault="00723EC2" w:rsidP="00D75848">
      <w:pPr>
        <w:spacing w:after="36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often have a playful spree.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These dogs' love for each other is plain to see,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can communicate with each other.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share each others' food,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protect each other from danger.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>
        <w:rPr>
          <w:noProof/>
        </w:rPr>
        <w:pict>
          <v:shape id="_x0000_s1027" type="#_x0000_t75" style="position:absolute;left:0;text-align:left;margin-left:4in;margin-top:199.55pt;width:189pt;height:126pt;z-index:251659264">
            <v:imagedata r:id="rId8" o:title=""/>
            <w10:wrap type="square"/>
            <w10:anchorlock/>
          </v:shape>
        </w:pict>
      </w:r>
      <w:r w:rsidRPr="00B122E7">
        <w:rPr>
          <w:sz w:val="26"/>
          <w:szCs w:val="26"/>
        </w:rPr>
        <w:t>The bond of love between them is as a ray of sun,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play together and have some fun.</w:t>
      </w:r>
    </w:p>
    <w:p w:rsidR="00723EC2" w:rsidRPr="00B122E7" w:rsidRDefault="00723EC2" w:rsidP="00D75848">
      <w:pPr>
        <w:spacing w:after="36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are competitive, but each has won.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Their days are spent sleeping and playing.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At night they maintain a vigilance.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bark and keep on top of things,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never fail to warn of anything wrong.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They will bark and sing their song.</w:t>
      </w:r>
    </w:p>
    <w:p w:rsidR="00723EC2" w:rsidRPr="00B122E7" w:rsidRDefault="00723EC2" w:rsidP="00D75848">
      <w:pPr>
        <w:spacing w:after="2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O'Lord, if the peoples of this world could love</w:t>
      </w:r>
    </w:p>
    <w:p w:rsidR="00723EC2" w:rsidRPr="00B122E7" w:rsidRDefault="00723EC2" w:rsidP="00D75848">
      <w:pPr>
        <w:spacing w:after="360"/>
        <w:ind w:right="2880"/>
        <w:jc w:val="center"/>
        <w:rPr>
          <w:sz w:val="26"/>
          <w:szCs w:val="26"/>
        </w:rPr>
      </w:pPr>
      <w:r w:rsidRPr="00B122E7">
        <w:rPr>
          <w:sz w:val="26"/>
          <w:szCs w:val="26"/>
        </w:rPr>
        <w:t>like these dogs, there would be no strife.</w:t>
      </w:r>
    </w:p>
    <w:p w:rsidR="00723EC2" w:rsidRPr="0058469C" w:rsidRDefault="00723EC2" w:rsidP="00B919D6">
      <w:pPr>
        <w:spacing w:after="360"/>
        <w:jc w:val="both"/>
        <w:rPr>
          <w:sz w:val="26"/>
          <w:szCs w:val="26"/>
        </w:rPr>
      </w:pPr>
    </w:p>
    <w:sectPr w:rsidR="00723EC2" w:rsidRPr="0058469C" w:rsidSect="002609C8">
      <w:headerReference w:type="default" r:id="rId9"/>
      <w:footerReference w:type="default" r:id="rId10"/>
      <w:pgSz w:w="12240" w:h="15840"/>
      <w:pgMar w:top="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3EC2" w:rsidRDefault="00723EC2">
      <w:r>
        <w:separator/>
      </w:r>
    </w:p>
  </w:endnote>
  <w:endnote w:type="continuationSeparator" w:id="0">
    <w:p w:rsidR="00723EC2" w:rsidRDefault="00723EC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EC2" w:rsidRDefault="00723EC2" w:rsidP="00B42481">
    <w:pPr>
      <w:pStyle w:val="Footer"/>
      <w:jc w:val="center"/>
      <w:rPr>
        <w:rStyle w:val="PageNumber"/>
      </w:rPr>
    </w:pPr>
  </w:p>
  <w:p w:rsidR="00723EC2" w:rsidRDefault="00723EC2" w:rsidP="00B42481">
    <w:pPr>
      <w:pStyle w:val="Footer"/>
      <w:jc w:val="center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3EC2" w:rsidRDefault="00723EC2">
      <w:r>
        <w:separator/>
      </w:r>
    </w:p>
  </w:footnote>
  <w:footnote w:type="continuationSeparator" w:id="0">
    <w:p w:rsidR="00723EC2" w:rsidRDefault="00723EC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3EC2" w:rsidRDefault="00723E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23EC2" w:rsidRPr="00B42481" w:rsidRDefault="00723E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 w:rsidRPr="00B42481">
      <w:rPr>
        <w:rFonts w:ascii="Lucida Calligraphy" w:hAnsi="Lucida Calligraphy"/>
        <w:b/>
        <w:sz w:val="28"/>
        <w:szCs w:val="28"/>
      </w:rPr>
      <w:t>The Writings of</w:t>
    </w:r>
  </w:p>
  <w:p w:rsidR="00723EC2" w:rsidRDefault="00723E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  <w:r>
      <w:rPr>
        <w:rFonts w:ascii="Lucida Calligraphy" w:hAnsi="Lucida Calligraphy"/>
        <w:b/>
        <w:sz w:val="28"/>
        <w:szCs w:val="28"/>
      </w:rPr>
      <w:t>Gerald Otto Merritt</w:t>
    </w:r>
  </w:p>
  <w:p w:rsidR="00723EC2" w:rsidRDefault="00723EC2" w:rsidP="00B42481">
    <w:pPr>
      <w:pStyle w:val="Header"/>
      <w:jc w:val="center"/>
      <w:rPr>
        <w:rFonts w:ascii="Lucida Calligraphy" w:hAnsi="Lucida Calligraphy"/>
        <w:b/>
        <w:sz w:val="28"/>
        <w:szCs w:val="28"/>
      </w:rPr>
    </w:pPr>
  </w:p>
  <w:p w:rsidR="00723EC2" w:rsidRPr="00B42481" w:rsidRDefault="00723EC2" w:rsidP="00B42481">
    <w:pPr>
      <w:pStyle w:val="Header"/>
      <w:jc w:val="center"/>
      <w:rPr>
        <w:rFonts w:ascii="Lucida Calligraphy" w:hAnsi="Lucida Calligraphy"/>
        <w:b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stylePaneFormatFilter w:val="3F0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42481"/>
    <w:rsid w:val="00093565"/>
    <w:rsid w:val="000C4AFF"/>
    <w:rsid w:val="00155FB0"/>
    <w:rsid w:val="001807C0"/>
    <w:rsid w:val="001E6FBD"/>
    <w:rsid w:val="00236C1B"/>
    <w:rsid w:val="002411AC"/>
    <w:rsid w:val="002609C8"/>
    <w:rsid w:val="002B0105"/>
    <w:rsid w:val="002C26D9"/>
    <w:rsid w:val="00313B21"/>
    <w:rsid w:val="00317D3E"/>
    <w:rsid w:val="003A3AA5"/>
    <w:rsid w:val="003C4C08"/>
    <w:rsid w:val="003E166D"/>
    <w:rsid w:val="003E5B9D"/>
    <w:rsid w:val="003F79B6"/>
    <w:rsid w:val="0041475A"/>
    <w:rsid w:val="004816BF"/>
    <w:rsid w:val="004A1B68"/>
    <w:rsid w:val="004F06C4"/>
    <w:rsid w:val="0050657A"/>
    <w:rsid w:val="0053030B"/>
    <w:rsid w:val="00531BF4"/>
    <w:rsid w:val="0058469C"/>
    <w:rsid w:val="00596115"/>
    <w:rsid w:val="005D3B1B"/>
    <w:rsid w:val="005F416D"/>
    <w:rsid w:val="005F73B4"/>
    <w:rsid w:val="00640BB8"/>
    <w:rsid w:val="006B308E"/>
    <w:rsid w:val="006D4B58"/>
    <w:rsid w:val="006F02AE"/>
    <w:rsid w:val="00723EC2"/>
    <w:rsid w:val="007337EA"/>
    <w:rsid w:val="00741044"/>
    <w:rsid w:val="007737F8"/>
    <w:rsid w:val="00792BB0"/>
    <w:rsid w:val="007E62A8"/>
    <w:rsid w:val="00847BE4"/>
    <w:rsid w:val="00854ADC"/>
    <w:rsid w:val="008B0646"/>
    <w:rsid w:val="008D3316"/>
    <w:rsid w:val="008F7220"/>
    <w:rsid w:val="009041D6"/>
    <w:rsid w:val="009371A3"/>
    <w:rsid w:val="00975623"/>
    <w:rsid w:val="009768E0"/>
    <w:rsid w:val="00986CA0"/>
    <w:rsid w:val="00A01121"/>
    <w:rsid w:val="00A108DE"/>
    <w:rsid w:val="00A20205"/>
    <w:rsid w:val="00A521D9"/>
    <w:rsid w:val="00A81891"/>
    <w:rsid w:val="00AD0AF4"/>
    <w:rsid w:val="00AE1C9B"/>
    <w:rsid w:val="00AF0317"/>
    <w:rsid w:val="00B122E7"/>
    <w:rsid w:val="00B42481"/>
    <w:rsid w:val="00B60FB1"/>
    <w:rsid w:val="00B67B17"/>
    <w:rsid w:val="00B85CA3"/>
    <w:rsid w:val="00B919D6"/>
    <w:rsid w:val="00B92F75"/>
    <w:rsid w:val="00BA2E67"/>
    <w:rsid w:val="00BB0F3E"/>
    <w:rsid w:val="00BB3079"/>
    <w:rsid w:val="00BE220D"/>
    <w:rsid w:val="00C647C2"/>
    <w:rsid w:val="00CE6963"/>
    <w:rsid w:val="00D2696F"/>
    <w:rsid w:val="00D45412"/>
    <w:rsid w:val="00D75848"/>
    <w:rsid w:val="00DD10E9"/>
    <w:rsid w:val="00EB1941"/>
    <w:rsid w:val="00ED1D0E"/>
    <w:rsid w:val="00EE72E3"/>
    <w:rsid w:val="00EF6305"/>
    <w:rsid w:val="00F2596A"/>
    <w:rsid w:val="00F50391"/>
    <w:rsid w:val="00F6304F"/>
    <w:rsid w:val="00F7452C"/>
    <w:rsid w:val="00F77339"/>
    <w:rsid w:val="00F96C83"/>
    <w:rsid w:val="00FB1126"/>
    <w:rsid w:val="00FB5E09"/>
    <w:rsid w:val="00FF11E6"/>
    <w:rsid w:val="00FF7D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11AC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D2696F"/>
    <w:rPr>
      <w:rFonts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B4248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D2696F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B42481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image" Target="media/image1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</TotalTime>
  <Pages>1</Pages>
  <Words>125</Words>
  <Characters>718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Back in 1988 James Scudder, a staff writer for the Arkansas Gazette, wrote a series of essays that touched on the subject of growing up in poverty</dc:title>
  <dc:subject/>
  <dc:creator>Thomas</dc:creator>
  <cp:keywords/>
  <dc:description/>
  <cp:lastModifiedBy>Thomas</cp:lastModifiedBy>
  <cp:revision>4</cp:revision>
  <dcterms:created xsi:type="dcterms:W3CDTF">2015-05-29T19:40:00Z</dcterms:created>
  <dcterms:modified xsi:type="dcterms:W3CDTF">2015-05-29T19:53:00Z</dcterms:modified>
</cp:coreProperties>
</file>