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CD2AE0" w:rsidRDefault="00CD2AE0" w:rsidP="0050657A">
      <w:pPr>
        <w:spacing w:after="120"/>
        <w:jc w:val="center"/>
        <w:rPr>
          <w:b/>
          <w:sz w:val="32"/>
        </w:rPr>
      </w:pPr>
    </w:p>
    <w:p w:rsidR="00CD2AE0" w:rsidRPr="0050657A" w:rsidRDefault="00CD2AE0" w:rsidP="00236C1B">
      <w:pPr>
        <w:spacing w:after="120"/>
        <w:jc w:val="center"/>
        <w:rPr>
          <w:b/>
        </w:rPr>
      </w:pPr>
      <w:r>
        <w:rPr>
          <w:b/>
          <w:sz w:val="32"/>
        </w:rPr>
        <w:t>Cornbread</w:t>
      </w:r>
    </w:p>
    <w:p w:rsidR="00CD2AE0" w:rsidRPr="002B0105" w:rsidRDefault="00CD2AE0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January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4656;mso-position-horizontal-relative:text;mso-position-vertical-relative:text">
            <v:imagedata r:id="rId7" o:title=""/>
            <w10:wrap type="square"/>
            <w10:anchorlock/>
          </v:shape>
        </w:pic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  <w:t>If I were to be stranded on an isle,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per chance, or for evil deeds,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97pt;margin-top:-27pt;width:81pt;height:80pt;z-index:251655680">
            <v:imagedata r:id="rId8" o:title=""/>
            <w10:wrap type="square"/>
            <w10:anchorlock/>
          </v:shape>
        </w:pict>
      </w:r>
      <w:r>
        <w:rPr>
          <w:sz w:val="26"/>
          <w:szCs w:val="26"/>
        </w:rPr>
        <w:t>without a telephone to dial,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the choice of food to take,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would be an ample supply of cornbread to bake.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For this is the most noble of all breads,</w:t>
      </w:r>
    </w:p>
    <w:p w:rsidR="00CD2AE0" w:rsidRDefault="00CD2AE0" w:rsidP="002F7913">
      <w:pPr>
        <w:spacing w:after="360"/>
        <w:jc w:val="both"/>
        <w:rPr>
          <w:sz w:val="26"/>
          <w:szCs w:val="26"/>
        </w:rPr>
      </w:pPr>
      <w:r>
        <w:rPr>
          <w:sz w:val="26"/>
          <w:szCs w:val="26"/>
        </w:rPr>
        <w:t>it will satiate your hunger and keep you fed.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  <w:t>Take cornbread and a bowl of chili,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tis enough to drive you nilly-willy.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Take cornbread and a bowl of stew,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tis enough to make you want more than a few.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Take cornbread and a bowl of peas,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28" type="#_x0000_t75" style="position:absolute;left:0;text-align:left;margin-left:297pt;margin-top:-104.4pt;width:126pt;height:77.35pt;z-index:251657728">
            <v:imagedata r:id="rId9" o:title=""/>
            <w10:wrap type="square"/>
            <w10:anchorlock/>
          </v:shape>
        </w:pict>
      </w:r>
      <w:r>
        <w:rPr>
          <w:sz w:val="26"/>
          <w:szCs w:val="26"/>
        </w:rPr>
        <w:t>tis enough to make you say, "More please."</w:t>
      </w:r>
    </w:p>
    <w:p w:rsidR="00CD2AE0" w:rsidRDefault="00CD2AE0" w:rsidP="002F7913">
      <w:pPr>
        <w:spacing w:after="360"/>
        <w:jc w:val="both"/>
        <w:rPr>
          <w:sz w:val="26"/>
          <w:szCs w:val="26"/>
        </w:rPr>
      </w:pPr>
      <w:r>
        <w:rPr>
          <w:noProof/>
        </w:rPr>
        <w:pict>
          <v:shape id="_x0000_s1029" type="#_x0000_t75" style="position:absolute;left:0;text-align:left;margin-left:297pt;margin-top:-30.35pt;width:126pt;height:93.6pt;z-index:251660800">
            <v:imagedata r:id="rId10" o:title=""/>
            <w10:wrap type="square"/>
            <w10:anchorlock/>
          </v:shape>
        </w:pict>
      </w:r>
      <w:r>
        <w:rPr>
          <w:sz w:val="26"/>
          <w:szCs w:val="26"/>
        </w:rPr>
        <w:t>I must go and bake some cornbread.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30" type="#_x0000_t75" style="position:absolute;left:0;text-align:left;margin-left:396pt;margin-top:-243.85pt;width:84pt;height:72.7pt;z-index:251656704">
            <v:imagedata r:id="rId11" o:title=""/>
            <w10:wrap type="square"/>
            <w10:anchorlock/>
          </v:shape>
        </w:pict>
      </w:r>
      <w:r>
        <w:rPr>
          <w:sz w:val="26"/>
          <w:szCs w:val="26"/>
        </w:rPr>
        <w:tab/>
        <w:t>Take cornbread and a plate of greens,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seek out a big red onion,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31" type="#_x0000_t75" style="position:absolute;left:0;text-align:left;margin-left:297pt;margin-top:12.8pt;width:132pt;height:79.25pt;z-index:251659776">
            <v:imagedata r:id="rId12" o:title=""/>
            <w10:wrap type="square"/>
            <w10:anchorlock/>
          </v:shape>
        </w:pict>
      </w:r>
      <w:r>
        <w:rPr>
          <w:noProof/>
        </w:rPr>
        <w:pict>
          <v:shape id="_x0000_s1032" type="#_x0000_t75" style="position:absolute;left:0;text-align:left;margin-left:6in;margin-top:-185.2pt;width:66.1pt;height:89pt;z-index:251658752">
            <v:imagedata r:id="rId13" o:title=""/>
            <w10:wrap type="square"/>
            <w10:anchorlock/>
          </v:shape>
        </w:pict>
      </w:r>
      <w:r>
        <w:rPr>
          <w:sz w:val="26"/>
          <w:szCs w:val="26"/>
        </w:rPr>
        <w:t>get a glass of cold buttermilk,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tis enough said, I can't stand it.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But for the ultimate of them all,</w:t>
      </w:r>
    </w:p>
    <w:p w:rsidR="00CD2AE0" w:rsidRDefault="00CD2AE0" w:rsidP="002F791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cook some collard greens with hog jowl,</w:t>
      </w:r>
    </w:p>
    <w:p w:rsidR="00CD2AE0" w:rsidRPr="00885A5D" w:rsidRDefault="00CD2AE0" w:rsidP="002F7913">
      <w:pPr>
        <w:spacing w:after="360"/>
        <w:jc w:val="both"/>
        <w:rPr>
          <w:sz w:val="26"/>
          <w:szCs w:val="26"/>
        </w:rPr>
      </w:pPr>
      <w:r>
        <w:rPr>
          <w:sz w:val="26"/>
          <w:szCs w:val="26"/>
        </w:rPr>
        <w:t>for this with cornbread, is the land of ecstasy.</w:t>
      </w:r>
    </w:p>
    <w:p w:rsidR="00CD2AE0" w:rsidRPr="00466614" w:rsidRDefault="00CD2AE0" w:rsidP="00B919D6">
      <w:pPr>
        <w:spacing w:after="360"/>
        <w:jc w:val="both"/>
        <w:rPr>
          <w:sz w:val="26"/>
          <w:szCs w:val="26"/>
        </w:rPr>
      </w:pPr>
    </w:p>
    <w:sectPr w:rsidR="00CD2AE0" w:rsidRPr="00466614" w:rsidSect="002609C8">
      <w:headerReference w:type="default" r:id="rId14"/>
      <w:footerReference w:type="default" r:id="rId15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AE0" w:rsidRDefault="00CD2AE0">
      <w:r>
        <w:separator/>
      </w:r>
    </w:p>
  </w:endnote>
  <w:endnote w:type="continuationSeparator" w:id="0">
    <w:p w:rsidR="00CD2AE0" w:rsidRDefault="00CD2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AE0" w:rsidRDefault="00CD2AE0" w:rsidP="00B42481">
    <w:pPr>
      <w:pStyle w:val="Footer"/>
      <w:jc w:val="center"/>
      <w:rPr>
        <w:rStyle w:val="PageNumber"/>
      </w:rPr>
    </w:pPr>
  </w:p>
  <w:p w:rsidR="00CD2AE0" w:rsidRDefault="00CD2AE0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AE0" w:rsidRDefault="00CD2AE0">
      <w:r>
        <w:separator/>
      </w:r>
    </w:p>
  </w:footnote>
  <w:footnote w:type="continuationSeparator" w:id="0">
    <w:p w:rsidR="00CD2AE0" w:rsidRDefault="00CD2A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AE0" w:rsidRDefault="00CD2AE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CD2AE0" w:rsidRPr="00B42481" w:rsidRDefault="00CD2AE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CD2AE0" w:rsidRDefault="00CD2AE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CD2AE0" w:rsidRDefault="00CD2AE0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CD2AE0" w:rsidRPr="00B42481" w:rsidRDefault="00CD2AE0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1807C0"/>
    <w:rsid w:val="001A6A04"/>
    <w:rsid w:val="001E6FBD"/>
    <w:rsid w:val="00236C1B"/>
    <w:rsid w:val="002411AC"/>
    <w:rsid w:val="00246F3E"/>
    <w:rsid w:val="002609C8"/>
    <w:rsid w:val="002B0105"/>
    <w:rsid w:val="002B1CC3"/>
    <w:rsid w:val="002C26D9"/>
    <w:rsid w:val="002F7913"/>
    <w:rsid w:val="00313B21"/>
    <w:rsid w:val="00317D3E"/>
    <w:rsid w:val="003A3AA5"/>
    <w:rsid w:val="003C4C08"/>
    <w:rsid w:val="003E166D"/>
    <w:rsid w:val="003E5B9D"/>
    <w:rsid w:val="003F79B6"/>
    <w:rsid w:val="0041475A"/>
    <w:rsid w:val="004522A8"/>
    <w:rsid w:val="00466614"/>
    <w:rsid w:val="004816BF"/>
    <w:rsid w:val="004A1B68"/>
    <w:rsid w:val="004F06C4"/>
    <w:rsid w:val="00502651"/>
    <w:rsid w:val="0050657A"/>
    <w:rsid w:val="0053030B"/>
    <w:rsid w:val="00531BF4"/>
    <w:rsid w:val="0058469C"/>
    <w:rsid w:val="00596115"/>
    <w:rsid w:val="005B7A5A"/>
    <w:rsid w:val="005D3B1B"/>
    <w:rsid w:val="005F416D"/>
    <w:rsid w:val="005F73B4"/>
    <w:rsid w:val="00640BB8"/>
    <w:rsid w:val="006938D0"/>
    <w:rsid w:val="006B308E"/>
    <w:rsid w:val="006D4B58"/>
    <w:rsid w:val="006F02AE"/>
    <w:rsid w:val="007337EA"/>
    <w:rsid w:val="00741044"/>
    <w:rsid w:val="00743CE4"/>
    <w:rsid w:val="007737F8"/>
    <w:rsid w:val="00792BB0"/>
    <w:rsid w:val="007E62A8"/>
    <w:rsid w:val="00847BE4"/>
    <w:rsid w:val="00854ADC"/>
    <w:rsid w:val="00885A5D"/>
    <w:rsid w:val="008B0646"/>
    <w:rsid w:val="008D3316"/>
    <w:rsid w:val="008F7220"/>
    <w:rsid w:val="009041D6"/>
    <w:rsid w:val="00916C94"/>
    <w:rsid w:val="009371A3"/>
    <w:rsid w:val="00975623"/>
    <w:rsid w:val="009768E0"/>
    <w:rsid w:val="00986CA0"/>
    <w:rsid w:val="009F3C91"/>
    <w:rsid w:val="00A01121"/>
    <w:rsid w:val="00A108DE"/>
    <w:rsid w:val="00A121AC"/>
    <w:rsid w:val="00A20205"/>
    <w:rsid w:val="00A521D9"/>
    <w:rsid w:val="00A81891"/>
    <w:rsid w:val="00AD0AF4"/>
    <w:rsid w:val="00AE1C9B"/>
    <w:rsid w:val="00AF0317"/>
    <w:rsid w:val="00B030CB"/>
    <w:rsid w:val="00B42481"/>
    <w:rsid w:val="00B60FB1"/>
    <w:rsid w:val="00B67B17"/>
    <w:rsid w:val="00B85CA3"/>
    <w:rsid w:val="00B919D6"/>
    <w:rsid w:val="00B92F75"/>
    <w:rsid w:val="00BA2E67"/>
    <w:rsid w:val="00BB0F3E"/>
    <w:rsid w:val="00BB3079"/>
    <w:rsid w:val="00BE220D"/>
    <w:rsid w:val="00C21AE0"/>
    <w:rsid w:val="00C647C2"/>
    <w:rsid w:val="00CA4550"/>
    <w:rsid w:val="00CD2AE0"/>
    <w:rsid w:val="00CE6963"/>
    <w:rsid w:val="00D2696F"/>
    <w:rsid w:val="00D45412"/>
    <w:rsid w:val="00D75848"/>
    <w:rsid w:val="00DD10E9"/>
    <w:rsid w:val="00E7241D"/>
    <w:rsid w:val="00EB1941"/>
    <w:rsid w:val="00EC32DF"/>
    <w:rsid w:val="00ED1D0E"/>
    <w:rsid w:val="00EE72E3"/>
    <w:rsid w:val="00EF6305"/>
    <w:rsid w:val="00F2596A"/>
    <w:rsid w:val="00F50391"/>
    <w:rsid w:val="00F6304F"/>
    <w:rsid w:val="00F64067"/>
    <w:rsid w:val="00F7452C"/>
    <w:rsid w:val="00F77339"/>
    <w:rsid w:val="00F96C83"/>
    <w:rsid w:val="00FB1126"/>
    <w:rsid w:val="00FB5E09"/>
    <w:rsid w:val="00FC35E6"/>
    <w:rsid w:val="00FF11E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image" Target="media/image1.jpeg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1</Pages>
  <Words>122</Words>
  <Characters>696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2015-05-29T20:41:00Z</dcterms:created>
  <dcterms:modified xsi:type="dcterms:W3CDTF">2015-05-29T21:30:00Z</dcterms:modified>
</cp:coreProperties>
</file>