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5B9" w:rsidRPr="006A2FB6" w:rsidRDefault="004525B9" w:rsidP="006A2FB6">
      <w:pPr>
        <w:jc w:val="center"/>
        <w:rPr>
          <w:rFonts w:ascii="Times New Roman" w:hAnsi="Times New Roman"/>
          <w:b/>
          <w:sz w:val="26"/>
          <w:szCs w:val="26"/>
        </w:rPr>
      </w:pPr>
      <w:r w:rsidRPr="006A2FB6">
        <w:rPr>
          <w:rFonts w:ascii="Times New Roman" w:hAnsi="Times New Roman"/>
          <w:b/>
          <w:sz w:val="26"/>
          <w:szCs w:val="26"/>
        </w:rPr>
        <w:t>From Tom Blake's Corner</w:t>
      </w:r>
    </w:p>
    <w:p w:rsidR="004525B9" w:rsidRPr="006A2FB6" w:rsidRDefault="004525B9" w:rsidP="006A2FB6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6A2FB6">
        <w:rPr>
          <w:rFonts w:ascii="Times New Roman" w:hAnsi="Times New Roman"/>
          <w:sz w:val="24"/>
          <w:szCs w:val="24"/>
        </w:rPr>
        <w:t>February 24, 1982</w:t>
      </w:r>
    </w:p>
    <w:p w:rsidR="004525B9" w:rsidRPr="00546CDF" w:rsidRDefault="004525B9" w:rsidP="006A2FB6">
      <w:pPr>
        <w:jc w:val="both"/>
        <w:rPr>
          <w:rFonts w:ascii="Times New Roman" w:hAnsi="Times New Roman"/>
          <w:b/>
          <w:sz w:val="24"/>
          <w:szCs w:val="24"/>
        </w:rPr>
      </w:pPr>
      <w:r w:rsidRPr="00546CDF">
        <w:rPr>
          <w:rFonts w:ascii="Times New Roman" w:hAnsi="Times New Roman"/>
          <w:b/>
          <w:sz w:val="24"/>
          <w:szCs w:val="24"/>
        </w:rPr>
        <w:t>ENJOYMENT IS....</w:t>
      </w:r>
    </w:p>
    <w:p w:rsidR="004525B9" w:rsidRPr="006A2FB6" w:rsidRDefault="004525B9" w:rsidP="00546C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A2FB6">
        <w:rPr>
          <w:rFonts w:ascii="Times New Roman" w:hAnsi="Times New Roman"/>
          <w:sz w:val="24"/>
          <w:szCs w:val="24"/>
        </w:rPr>
        <w:t>Dropping by the home of Dyer Mayor Ernest Cottrell and wife, Madge,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chat.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Apologies for waking the Mayor from an early afternoon nap.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 xml:space="preserve">He deserves respite after toiling hard on his farm, driving an </w:t>
      </w:r>
      <w:smartTag w:uri="urn:schemas-microsoft-com:office:smarttags" w:element="City">
        <w:smartTag w:uri="urn:schemas-microsoft-com:office:smarttags" w:element="place">
          <w:r w:rsidRPr="006A2FB6">
            <w:rPr>
              <w:rFonts w:ascii="Times New Roman" w:hAnsi="Times New Roman"/>
              <w:sz w:val="24"/>
              <w:szCs w:val="24"/>
            </w:rPr>
            <w:t>Alma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school bus twice daily</w:t>
      </w:r>
      <w:r>
        <w:rPr>
          <w:rFonts w:ascii="Times New Roman" w:hAnsi="Times New Roman"/>
          <w:sz w:val="24"/>
          <w:szCs w:val="24"/>
        </w:rPr>
        <w:t>,</w:t>
      </w:r>
      <w:r w:rsidRPr="006A2FB6">
        <w:rPr>
          <w:rFonts w:ascii="Times New Roman" w:hAnsi="Times New Roman"/>
          <w:sz w:val="24"/>
          <w:szCs w:val="24"/>
        </w:rPr>
        <w:t xml:space="preserve"> and trying to put Dyer on the map.</w:t>
      </w:r>
    </w:p>
    <w:p w:rsidR="004525B9" w:rsidRPr="00546CDF" w:rsidRDefault="004525B9" w:rsidP="006A2FB6">
      <w:pPr>
        <w:jc w:val="both"/>
        <w:rPr>
          <w:rFonts w:ascii="Times New Roman" w:hAnsi="Times New Roman"/>
          <w:b/>
          <w:sz w:val="24"/>
          <w:szCs w:val="24"/>
        </w:rPr>
      </w:pPr>
      <w:r w:rsidRPr="00546CDF">
        <w:rPr>
          <w:rFonts w:ascii="Times New Roman" w:hAnsi="Times New Roman"/>
          <w:b/>
          <w:sz w:val="24"/>
          <w:szCs w:val="24"/>
        </w:rPr>
        <w:t>The Mayor discloses:</w:t>
      </w:r>
    </w:p>
    <w:p w:rsidR="004525B9" w:rsidRPr="006A2FB6" w:rsidRDefault="004525B9" w:rsidP="00546C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A2FB6">
        <w:rPr>
          <w:rFonts w:ascii="Times New Roman" w:hAnsi="Times New Roman"/>
          <w:sz w:val="24"/>
          <w:szCs w:val="24"/>
        </w:rPr>
        <w:t>Dyer was not necessarily</w:t>
      </w:r>
      <w:r w:rsidRPr="00546CDF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larger in the good old da</w:t>
      </w:r>
      <w:r>
        <w:rPr>
          <w:rFonts w:ascii="Times New Roman" w:hAnsi="Times New Roman"/>
          <w:sz w:val="24"/>
          <w:szCs w:val="24"/>
        </w:rPr>
        <w:t xml:space="preserve">ys, as suspected, </w:t>
      </w:r>
      <w:r w:rsidRPr="006A2FB6">
        <w:rPr>
          <w:rFonts w:ascii="Times New Roman" w:hAnsi="Times New Roman"/>
          <w:sz w:val="24"/>
          <w:szCs w:val="24"/>
        </w:rPr>
        <w:t>and the</w:t>
      </w:r>
      <w:r>
        <w:rPr>
          <w:rFonts w:ascii="Times New Roman" w:hAnsi="Times New Roman"/>
          <w:sz w:val="24"/>
          <w:szCs w:val="24"/>
        </w:rPr>
        <w:t xml:space="preserve"> current </w:t>
      </w:r>
      <w:r w:rsidRPr="006A2FB6">
        <w:rPr>
          <w:rFonts w:ascii="Times New Roman" w:hAnsi="Times New Roman"/>
          <w:sz w:val="24"/>
          <w:szCs w:val="24"/>
        </w:rPr>
        <w:t>population of 608 is about tops.</w:t>
      </w:r>
    </w:p>
    <w:p w:rsidR="004525B9" w:rsidRPr="006A2FB6" w:rsidRDefault="004525B9" w:rsidP="00546C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A2FB6">
        <w:rPr>
          <w:rFonts w:ascii="Times New Roman" w:hAnsi="Times New Roman"/>
          <w:sz w:val="24"/>
          <w:szCs w:val="24"/>
        </w:rPr>
        <w:t>Down town used to face South and be contiguous</w:t>
      </w:r>
      <w:r w:rsidRPr="00546CDF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to the railroad</w:t>
      </w:r>
      <w:r w:rsidRPr="00546CDF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but was moved after the fire destroyed several buildings</w:t>
      </w:r>
      <w:r w:rsidRPr="00546CDF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in 1909</w:t>
      </w:r>
      <w:r>
        <w:rPr>
          <w:rFonts w:ascii="Times New Roman" w:hAnsi="Times New Roman"/>
          <w:sz w:val="24"/>
          <w:szCs w:val="24"/>
        </w:rPr>
        <w:t>.</w:t>
      </w:r>
    </w:p>
    <w:p w:rsidR="004525B9" w:rsidRPr="006A2FB6" w:rsidRDefault="004525B9" w:rsidP="00F745DD">
      <w:pPr>
        <w:jc w:val="both"/>
        <w:rPr>
          <w:rFonts w:ascii="Times New Roman" w:hAnsi="Times New Roman"/>
          <w:sz w:val="24"/>
          <w:szCs w:val="24"/>
        </w:rPr>
      </w:pPr>
      <w:r w:rsidRPr="006A2FB6">
        <w:rPr>
          <w:rFonts w:ascii="Times New Roman" w:hAnsi="Times New Roman"/>
          <w:sz w:val="24"/>
          <w:szCs w:val="24"/>
        </w:rPr>
        <w:t>Dyer was once an</w:t>
      </w:r>
      <w:r w:rsidRPr="00F745DD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agricultural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center.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Twenty-six</w:t>
      </w:r>
      <w:r w:rsidRPr="00F745DD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train carloads</w:t>
      </w:r>
      <w:r w:rsidRPr="00F745DD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of strawberries were shi</w:t>
      </w:r>
      <w:r>
        <w:rPr>
          <w:rFonts w:ascii="Times New Roman" w:hAnsi="Times New Roman"/>
          <w:sz w:val="24"/>
          <w:szCs w:val="24"/>
        </w:rPr>
        <w:t>p</w:t>
      </w:r>
      <w:r w:rsidRPr="006A2FB6">
        <w:rPr>
          <w:rFonts w:ascii="Times New Roman" w:hAnsi="Times New Roman"/>
          <w:sz w:val="24"/>
          <w:szCs w:val="24"/>
        </w:rPr>
        <w:t xml:space="preserve">ped once from Dyer to </w:t>
      </w:r>
      <w:smartTag w:uri="urn:schemas-microsoft-com:office:smarttags" w:element="place">
        <w:smartTag w:uri="urn:schemas-microsoft-com:office:smarttags" w:element="City">
          <w:r w:rsidRPr="006A2FB6">
            <w:rPr>
              <w:rFonts w:ascii="Times New Roman" w:hAnsi="Times New Roman"/>
              <w:sz w:val="24"/>
              <w:szCs w:val="24"/>
            </w:rPr>
            <w:t>Kansas</w:t>
          </w:r>
          <w:r w:rsidRPr="00F745DD"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6A2FB6">
            <w:rPr>
              <w:rFonts w:ascii="Times New Roman" w:hAnsi="Times New Roman"/>
              <w:sz w:val="24"/>
              <w:szCs w:val="24"/>
            </w:rPr>
            <w:t>City</w:t>
          </w:r>
        </w:smartTag>
      </w:smartTag>
      <w:r w:rsidRPr="006A2FB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The berries</w:t>
      </w:r>
      <w:r w:rsidRPr="00F745DD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were brought in by wagon which lined the road from</w:t>
      </w:r>
    </w:p>
    <w:p w:rsidR="004525B9" w:rsidRDefault="004525B9" w:rsidP="00F745D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A2FB6">
        <w:rPr>
          <w:rFonts w:ascii="Times New Roman" w:hAnsi="Times New Roman"/>
          <w:sz w:val="24"/>
          <w:szCs w:val="24"/>
        </w:rPr>
        <w:t>the rail siding</w:t>
      </w:r>
      <w:r w:rsidRPr="00F745DD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to the river bottoms.</w:t>
      </w:r>
    </w:p>
    <w:p w:rsidR="004525B9" w:rsidRDefault="004525B9" w:rsidP="00F745D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A2FB6">
        <w:rPr>
          <w:rFonts w:ascii="Times New Roman" w:hAnsi="Times New Roman"/>
          <w:sz w:val="24"/>
          <w:szCs w:val="24"/>
        </w:rPr>
        <w:t>Cottrell was born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what is now Dyer's oldest house. It has been</w:t>
      </w:r>
      <w:r w:rsidRPr="00F745DD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remodeled and is lived in.</w:t>
      </w:r>
    </w:p>
    <w:p w:rsidR="004525B9" w:rsidRDefault="004525B9" w:rsidP="00FF5948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6A2FB6">
        <w:rPr>
          <w:rFonts w:ascii="Times New Roman" w:hAnsi="Times New Roman"/>
          <w:sz w:val="24"/>
          <w:szCs w:val="24"/>
        </w:rPr>
        <w:t>Don't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call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it jealousy,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but Cottrell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is</w:t>
      </w:r>
      <w:r w:rsidRPr="00F745DD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disappointed that other</w:t>
      </w:r>
      <w:r w:rsidRPr="00F745DD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towns,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some smaller,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received more federal</w:t>
      </w:r>
      <w:r w:rsidRPr="00F745DD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monies for new</w:t>
      </w:r>
      <w:r w:rsidRPr="00F745DD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facilities the</w:t>
      </w:r>
      <w:r>
        <w:rPr>
          <w:rFonts w:ascii="Times New Roman" w:hAnsi="Times New Roman"/>
          <w:sz w:val="24"/>
          <w:szCs w:val="24"/>
        </w:rPr>
        <w:t xml:space="preserve"> past few years. </w:t>
      </w:r>
      <w:r w:rsidRPr="006A2FB6">
        <w:rPr>
          <w:rFonts w:ascii="Times New Roman" w:hAnsi="Times New Roman"/>
          <w:sz w:val="24"/>
          <w:szCs w:val="24"/>
        </w:rPr>
        <w:t>Dyer's only visible inroad to the federal</w:t>
      </w:r>
      <w:r w:rsidRPr="00FF5948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treasury are a couple of tennis courts but</w:t>
      </w:r>
      <w:r w:rsidRPr="00FF5948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Dyer has not asked for</w:t>
      </w:r>
      <w:r w:rsidRPr="00FF5948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much. Cottrel</w:t>
      </w:r>
      <w:r>
        <w:rPr>
          <w:rFonts w:ascii="Times New Roman" w:hAnsi="Times New Roman"/>
          <w:sz w:val="24"/>
          <w:szCs w:val="24"/>
        </w:rPr>
        <w:t>l said Mulberry Mayor Arnold Feller</w:t>
      </w:r>
      <w:r w:rsidRPr="006A2FB6">
        <w:rPr>
          <w:rFonts w:ascii="Times New Roman" w:hAnsi="Times New Roman"/>
          <w:sz w:val="24"/>
          <w:szCs w:val="24"/>
        </w:rPr>
        <w:t xml:space="preserve"> explained to Cottrel</w:t>
      </w:r>
      <w:r>
        <w:rPr>
          <w:rFonts w:ascii="Times New Roman" w:hAnsi="Times New Roman"/>
          <w:sz w:val="24"/>
          <w:szCs w:val="24"/>
        </w:rPr>
        <w:t>l</w:t>
      </w:r>
      <w:r w:rsidRPr="00FF5948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z w:val="24"/>
          <w:szCs w:val="24"/>
        </w:rPr>
        <w:t>is</w:t>
      </w:r>
      <w:r w:rsidRPr="006A2F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 w:rsidRPr="006A2FB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way</w:t>
      </w:r>
      <w:r w:rsidRPr="006A2FB6">
        <w:rPr>
          <w:rFonts w:ascii="Times New Roman" w:hAnsi="Times New Roman"/>
          <w:sz w:val="24"/>
          <w:szCs w:val="24"/>
        </w:rPr>
        <w:t xml:space="preserve"> it is</w:t>
      </w:r>
      <w:r w:rsidRPr="00FF5948"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done;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>"Ask fo</w:t>
      </w:r>
      <w:r>
        <w:rPr>
          <w:rFonts w:ascii="Times New Roman" w:hAnsi="Times New Roman"/>
          <w:sz w:val="24"/>
          <w:szCs w:val="24"/>
        </w:rPr>
        <w:t>r everything and get something."</w:t>
      </w:r>
    </w:p>
    <w:tbl>
      <w:tblPr>
        <w:tblW w:w="0" w:type="auto"/>
        <w:tblLook w:val="0000"/>
      </w:tblPr>
      <w:tblGrid>
        <w:gridCol w:w="4788"/>
        <w:gridCol w:w="4788"/>
      </w:tblGrid>
      <w:tr w:rsidR="004525B9" w:rsidRPr="00FF5948" w:rsidTr="00FB1824">
        <w:tc>
          <w:tcPr>
            <w:tcW w:w="9576" w:type="dxa"/>
            <w:gridSpan w:val="2"/>
          </w:tcPr>
          <w:p w:rsidR="004525B9" w:rsidRPr="00FF5948" w:rsidRDefault="004525B9" w:rsidP="00912FC8">
            <w:pPr>
              <w:spacing w:before="20" w:after="20"/>
              <w:ind w:left="14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5948">
              <w:rPr>
                <w:rFonts w:ascii="Times New Roman" w:hAnsi="Times New Roman"/>
                <w:b/>
                <w:sz w:val="26"/>
                <w:szCs w:val="26"/>
              </w:rPr>
              <w:t>1977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FF5948">
              <w:rPr>
                <w:rFonts w:ascii="Times New Roman" w:hAnsi="Times New Roman"/>
                <w:b/>
                <w:sz w:val="26"/>
                <w:szCs w:val="26"/>
              </w:rPr>
              <w:t xml:space="preserve"> Names Of Dyer's 80 Year Oldsters</w:t>
            </w:r>
          </w:p>
        </w:tc>
      </w:tr>
      <w:tr w:rsidR="004525B9">
        <w:tc>
          <w:tcPr>
            <w:tcW w:w="4788" w:type="dxa"/>
          </w:tcPr>
          <w:p w:rsidR="004525B9" w:rsidRPr="006A2FB6" w:rsidRDefault="004525B9" w:rsidP="00912FC8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Sidney Swafford</w:t>
            </w:r>
          </w:p>
          <w:p w:rsidR="004525B9" w:rsidRPr="006A2FB6" w:rsidRDefault="004525B9" w:rsidP="00912FC8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Flossie Thornburg</w:t>
            </w:r>
          </w:p>
          <w:p w:rsidR="004525B9" w:rsidRPr="006A2FB6" w:rsidRDefault="004525B9" w:rsidP="00912FC8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Johnny Johnson</w:t>
            </w:r>
          </w:p>
          <w:p w:rsidR="004525B9" w:rsidRPr="006A2FB6" w:rsidRDefault="004525B9" w:rsidP="00912FC8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Myrtle Morse</w:t>
            </w:r>
          </w:p>
          <w:p w:rsidR="004525B9" w:rsidRPr="006A2FB6" w:rsidRDefault="004525B9" w:rsidP="00912FC8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Tennie Porter</w:t>
            </w:r>
          </w:p>
          <w:p w:rsidR="004525B9" w:rsidRPr="006A2FB6" w:rsidRDefault="004525B9" w:rsidP="00912FC8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Maurice Howard</w:t>
            </w:r>
          </w:p>
          <w:p w:rsidR="004525B9" w:rsidRPr="006A2FB6" w:rsidRDefault="004525B9" w:rsidP="00912FC8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Sula B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alock</w:t>
            </w:r>
          </w:p>
          <w:p w:rsidR="004525B9" w:rsidRPr="006A2FB6" w:rsidRDefault="004525B9" w:rsidP="00912FC8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Wi</w:t>
            </w:r>
            <w:r>
              <w:rPr>
                <w:rFonts w:ascii="Times New Roman" w:hAnsi="Times New Roman"/>
                <w:sz w:val="24"/>
                <w:szCs w:val="24"/>
              </w:rPr>
              <w:t>ll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ie Gregory</w:t>
            </w:r>
          </w:p>
          <w:p w:rsidR="004525B9" w:rsidRDefault="004525B9" w:rsidP="00912FC8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Li</w:t>
            </w:r>
            <w:r>
              <w:rPr>
                <w:rFonts w:ascii="Times New Roman" w:hAnsi="Times New Roman"/>
                <w:sz w:val="24"/>
                <w:szCs w:val="24"/>
              </w:rPr>
              <w:t>ll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ie Gregory</w:t>
            </w:r>
          </w:p>
        </w:tc>
        <w:tc>
          <w:tcPr>
            <w:tcW w:w="4788" w:type="dxa"/>
          </w:tcPr>
          <w:p w:rsidR="004525B9" w:rsidRPr="006A2FB6" w:rsidRDefault="004525B9" w:rsidP="00912FC8">
            <w:pPr>
              <w:spacing w:before="20" w:after="20"/>
              <w:ind w:right="28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Jul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1893</w:t>
            </w:r>
          </w:p>
          <w:p w:rsidR="004525B9" w:rsidRPr="006A2FB6" w:rsidRDefault="004525B9" w:rsidP="00912FC8">
            <w:pPr>
              <w:spacing w:before="20" w:after="20"/>
              <w:ind w:right="28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 xml:space="preserve"> Apr 1894</w:t>
            </w:r>
          </w:p>
          <w:p w:rsidR="004525B9" w:rsidRPr="006A2FB6" w:rsidRDefault="004525B9" w:rsidP="00912FC8">
            <w:pPr>
              <w:spacing w:before="20" w:after="20"/>
              <w:ind w:right="28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Aug 1896</w:t>
            </w:r>
          </w:p>
          <w:p w:rsidR="004525B9" w:rsidRPr="006A2FB6" w:rsidRDefault="004525B9" w:rsidP="00912FC8">
            <w:pPr>
              <w:spacing w:before="20" w:after="20"/>
              <w:ind w:right="28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Feb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1881</w:t>
            </w:r>
          </w:p>
          <w:p w:rsidR="004525B9" w:rsidRPr="006A2FB6" w:rsidRDefault="004525B9" w:rsidP="00912FC8">
            <w:pPr>
              <w:spacing w:before="20" w:after="20"/>
              <w:ind w:right="28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Dec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1882</w:t>
            </w:r>
          </w:p>
          <w:p w:rsidR="004525B9" w:rsidRPr="006A2FB6" w:rsidRDefault="004525B9" w:rsidP="00912FC8">
            <w:pPr>
              <w:spacing w:before="20" w:after="20"/>
              <w:ind w:right="28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8 Jan 1896</w:t>
            </w:r>
          </w:p>
          <w:p w:rsidR="004525B9" w:rsidRPr="006A2FB6" w:rsidRDefault="004525B9" w:rsidP="00912FC8">
            <w:pPr>
              <w:spacing w:before="20" w:after="20"/>
              <w:ind w:right="28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Apr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1890</w:t>
            </w:r>
          </w:p>
          <w:p w:rsidR="004525B9" w:rsidRPr="006A2FB6" w:rsidRDefault="004525B9" w:rsidP="00912FC8">
            <w:pPr>
              <w:spacing w:before="20" w:after="20"/>
              <w:ind w:right="28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 xml:space="preserve"> Nov 1894</w:t>
            </w:r>
          </w:p>
          <w:p w:rsidR="004525B9" w:rsidRDefault="004525B9" w:rsidP="00912FC8">
            <w:pPr>
              <w:spacing w:before="20" w:after="20"/>
              <w:ind w:right="28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Jan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1895</w:t>
            </w:r>
          </w:p>
        </w:tc>
      </w:tr>
    </w:tbl>
    <w:p w:rsidR="004525B9" w:rsidRPr="006A2FB6" w:rsidRDefault="004525B9" w:rsidP="00912FC8">
      <w:pPr>
        <w:spacing w:before="480" w:after="120"/>
        <w:jc w:val="both"/>
        <w:rPr>
          <w:rFonts w:ascii="Times New Roman" w:hAnsi="Times New Roman"/>
          <w:sz w:val="24"/>
          <w:szCs w:val="24"/>
        </w:rPr>
      </w:pPr>
      <w:r w:rsidRPr="006A2FB6">
        <w:rPr>
          <w:rFonts w:ascii="Times New Roman" w:hAnsi="Times New Roman"/>
          <w:sz w:val="24"/>
          <w:szCs w:val="24"/>
        </w:rPr>
        <w:t>All of the above have died.</w:t>
      </w:r>
    </w:p>
    <w:p w:rsidR="004525B9" w:rsidRDefault="004525B9" w:rsidP="00912FC8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912FC8">
        <w:rPr>
          <w:rFonts w:ascii="Times New Roman" w:hAnsi="Times New Roman"/>
          <w:b/>
          <w:sz w:val="26"/>
          <w:szCs w:val="26"/>
        </w:rPr>
        <w:t>These Signed The Guest Register At The Bi-Centennial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6A2FB6">
        <w:rPr>
          <w:rFonts w:ascii="Times New Roman" w:hAnsi="Times New Roman"/>
          <w:sz w:val="24"/>
          <w:szCs w:val="24"/>
        </w:rPr>
        <w:t xml:space="preserve">but will not be present at </w:t>
      </w:r>
      <w:r>
        <w:rPr>
          <w:rFonts w:ascii="Times New Roman" w:hAnsi="Times New Roman"/>
          <w:sz w:val="24"/>
          <w:szCs w:val="24"/>
        </w:rPr>
        <w:t>the Sesquicentennial Observance:</w:t>
      </w:r>
    </w:p>
    <w:tbl>
      <w:tblPr>
        <w:tblW w:w="0" w:type="auto"/>
        <w:tblLook w:val="0000"/>
      </w:tblPr>
      <w:tblGrid>
        <w:gridCol w:w="4788"/>
        <w:gridCol w:w="4788"/>
      </w:tblGrid>
      <w:tr w:rsidR="004525B9">
        <w:tc>
          <w:tcPr>
            <w:tcW w:w="4788" w:type="dxa"/>
          </w:tcPr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Susie Tomlinson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Hays Hurd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Robert Hankins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Lucy Stephens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Mae Isaac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Roy Porter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 xml:space="preserve">Red </w:t>
            </w:r>
            <w:smartTag w:uri="urn:schemas-microsoft-com:office:smarttags" w:element="place">
              <w:r w:rsidRPr="006A2FB6">
                <w:rPr>
                  <w:rFonts w:ascii="Times New Roman" w:hAnsi="Times New Roman"/>
                  <w:sz w:val="24"/>
                  <w:szCs w:val="24"/>
                </w:rPr>
                <w:t>Cranford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Leonard Yates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T.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J.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James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Fannie Brown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John Burrough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Pr="006A2FB6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Thelma Roden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25B9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Carl Chitwood</w:t>
            </w:r>
          </w:p>
        </w:tc>
        <w:tc>
          <w:tcPr>
            <w:tcW w:w="4788" w:type="dxa"/>
          </w:tcPr>
          <w:p w:rsidR="004525B9" w:rsidRDefault="004525B9" w:rsidP="00003FA5">
            <w:pPr>
              <w:spacing w:before="20" w:after="20"/>
              <w:ind w:left="144"/>
            </w:pPr>
            <w:r>
              <w:rPr>
                <w:rFonts w:ascii="Times New Roman" w:hAnsi="Times New Roman"/>
                <w:sz w:val="24"/>
                <w:szCs w:val="24"/>
              </w:rPr>
              <w:t>Claude Me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adors</w:t>
            </w:r>
          </w:p>
          <w:p w:rsidR="004525B9" w:rsidRDefault="004525B9" w:rsidP="00003FA5">
            <w:pPr>
              <w:spacing w:before="20" w:after="20"/>
              <w:ind w:left="144"/>
            </w:pPr>
            <w:r w:rsidRPr="006A2FB6">
              <w:rPr>
                <w:rFonts w:ascii="Times New Roman" w:hAnsi="Times New Roman"/>
                <w:sz w:val="24"/>
                <w:szCs w:val="24"/>
              </w:rPr>
              <w:t>Edward Wilson</w:t>
            </w:r>
          </w:p>
          <w:p w:rsidR="004525B9" w:rsidRDefault="004525B9" w:rsidP="00003FA5">
            <w:pPr>
              <w:spacing w:before="20" w:after="20"/>
              <w:ind w:left="144"/>
            </w:pPr>
            <w:r w:rsidRPr="006A2FB6">
              <w:rPr>
                <w:rFonts w:ascii="Times New Roman" w:hAnsi="Times New Roman"/>
                <w:sz w:val="24"/>
                <w:szCs w:val="24"/>
              </w:rPr>
              <w:t>Ot</w:t>
            </w:r>
            <w:r>
              <w:rPr>
                <w:rFonts w:ascii="Times New Roman" w:hAnsi="Times New Roman"/>
                <w:sz w:val="24"/>
                <w:szCs w:val="24"/>
              </w:rPr>
              <w:t>is Powell</w:t>
            </w:r>
          </w:p>
          <w:p w:rsidR="004525B9" w:rsidRDefault="004525B9" w:rsidP="00003FA5">
            <w:pPr>
              <w:spacing w:before="20" w:after="20"/>
              <w:ind w:left="144"/>
            </w:pPr>
            <w:r w:rsidRPr="006A2FB6">
              <w:rPr>
                <w:rFonts w:ascii="Times New Roman" w:hAnsi="Times New Roman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a Wells</w:t>
            </w:r>
          </w:p>
          <w:p w:rsidR="004525B9" w:rsidRDefault="004525B9" w:rsidP="00003FA5">
            <w:pPr>
              <w:spacing w:before="20" w:after="20"/>
              <w:ind w:left="144"/>
            </w:pPr>
            <w:r>
              <w:rPr>
                <w:rFonts w:ascii="Times New Roman" w:hAnsi="Times New Roman"/>
                <w:sz w:val="24"/>
                <w:szCs w:val="24"/>
              </w:rPr>
              <w:t>Ruth Carroll</w:t>
            </w:r>
          </w:p>
          <w:p w:rsidR="004525B9" w:rsidRDefault="004525B9" w:rsidP="00003FA5">
            <w:pPr>
              <w:spacing w:before="20" w:after="20"/>
              <w:ind w:left="144"/>
            </w:pPr>
            <w:r w:rsidRPr="006A2FB6">
              <w:rPr>
                <w:rFonts w:ascii="Times New Roman" w:hAnsi="Times New Roman"/>
                <w:sz w:val="24"/>
                <w:szCs w:val="24"/>
              </w:rPr>
              <w:t>Dow Manuel</w:t>
            </w:r>
          </w:p>
          <w:p w:rsidR="004525B9" w:rsidRDefault="004525B9" w:rsidP="00003FA5">
            <w:pPr>
              <w:spacing w:before="20" w:after="20"/>
              <w:ind w:left="144"/>
            </w:pPr>
            <w:r w:rsidRPr="006A2FB6">
              <w:rPr>
                <w:rFonts w:ascii="Times New Roman" w:hAnsi="Times New Roman"/>
                <w:sz w:val="24"/>
                <w:szCs w:val="24"/>
              </w:rPr>
              <w:t>Edna Cupp</w:t>
            </w:r>
          </w:p>
          <w:p w:rsidR="004525B9" w:rsidRDefault="004525B9" w:rsidP="00003FA5">
            <w:pPr>
              <w:spacing w:before="20" w:after="20"/>
              <w:ind w:left="144"/>
            </w:pPr>
            <w:r w:rsidRPr="006A2FB6">
              <w:rPr>
                <w:rFonts w:ascii="Times New Roman" w:hAnsi="Times New Roman"/>
                <w:sz w:val="24"/>
                <w:szCs w:val="24"/>
              </w:rPr>
              <w:t>Orville Coulter</w:t>
            </w:r>
          </w:p>
          <w:p w:rsidR="004525B9" w:rsidRDefault="004525B9" w:rsidP="00003FA5">
            <w:pPr>
              <w:spacing w:before="20" w:after="20"/>
              <w:ind w:left="14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Ray </w:t>
            </w:r>
            <w:r w:rsidRPr="006A2FB6">
              <w:rPr>
                <w:rFonts w:ascii="Times New Roman" w:hAnsi="Times New Roman"/>
                <w:sz w:val="24"/>
                <w:szCs w:val="24"/>
              </w:rPr>
              <w:t>McAdoo</w:t>
            </w:r>
          </w:p>
          <w:p w:rsidR="004525B9" w:rsidRDefault="004525B9" w:rsidP="00003FA5">
            <w:pPr>
              <w:spacing w:before="20" w:after="20"/>
              <w:ind w:left="144"/>
            </w:pPr>
            <w:r w:rsidRPr="006A2FB6">
              <w:rPr>
                <w:rFonts w:ascii="Times New Roman" w:hAnsi="Times New Roman"/>
                <w:sz w:val="24"/>
                <w:szCs w:val="24"/>
              </w:rPr>
              <w:t>Earl Morse</w:t>
            </w:r>
          </w:p>
          <w:p w:rsidR="004525B9" w:rsidRDefault="004525B9" w:rsidP="00003FA5">
            <w:pPr>
              <w:spacing w:before="20" w:after="20"/>
              <w:ind w:left="144"/>
            </w:pPr>
            <w:r w:rsidRPr="006A2FB6">
              <w:rPr>
                <w:rFonts w:ascii="Times New Roman" w:hAnsi="Times New Roman"/>
                <w:sz w:val="24"/>
                <w:szCs w:val="24"/>
              </w:rPr>
              <w:t>June Dyer Steele</w:t>
            </w:r>
          </w:p>
          <w:p w:rsidR="004525B9" w:rsidRDefault="004525B9" w:rsidP="00003FA5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6A2FB6">
              <w:rPr>
                <w:rFonts w:ascii="Times New Roman" w:hAnsi="Times New Roman"/>
                <w:sz w:val="24"/>
                <w:szCs w:val="24"/>
              </w:rPr>
              <w:t>Reggie Chitwood</w:t>
            </w:r>
          </w:p>
        </w:tc>
      </w:tr>
    </w:tbl>
    <w:p w:rsidR="004525B9" w:rsidRDefault="004525B9" w:rsidP="006A2FB6">
      <w:pPr>
        <w:jc w:val="both"/>
        <w:rPr>
          <w:rFonts w:ascii="Times New Roman" w:hAnsi="Times New Roman"/>
          <w:sz w:val="24"/>
          <w:szCs w:val="24"/>
        </w:rPr>
      </w:pPr>
    </w:p>
    <w:p w:rsidR="004525B9" w:rsidRPr="006A2FB6" w:rsidRDefault="004525B9" w:rsidP="006A2FB6">
      <w:pPr>
        <w:jc w:val="both"/>
        <w:rPr>
          <w:rFonts w:ascii="Times New Roman" w:hAnsi="Times New Roman"/>
          <w:sz w:val="24"/>
          <w:szCs w:val="24"/>
        </w:rPr>
      </w:pPr>
    </w:p>
    <w:p w:rsidR="004525B9" w:rsidRPr="006A2FB6" w:rsidRDefault="004525B9" w:rsidP="006A2FB6">
      <w:pPr>
        <w:jc w:val="both"/>
        <w:rPr>
          <w:rFonts w:ascii="Times New Roman" w:hAnsi="Times New Roman"/>
          <w:sz w:val="24"/>
          <w:szCs w:val="24"/>
        </w:rPr>
      </w:pPr>
    </w:p>
    <w:p w:rsidR="004525B9" w:rsidRPr="009035A7" w:rsidRDefault="004525B9" w:rsidP="006616BE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Pr="009035A7">
        <w:rPr>
          <w:rFonts w:ascii="Times New Roman" w:hAnsi="Times New Roman"/>
          <w:b/>
          <w:sz w:val="26"/>
          <w:szCs w:val="26"/>
        </w:rPr>
        <w:t xml:space="preserve">Bicentennial Photos </w:t>
      </w: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6616B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4525B9" w:rsidRDefault="004525B9" w:rsidP="00933105">
      <w:pPr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in;margin-top:-5.4pt;width:179.8pt;height:4in;z-index:251659264" o:allowoverlap="f">
            <v:imagedata r:id="rId6" o:title=""/>
            <w10:wrap type="square"/>
            <w10:anchorlock/>
          </v:shape>
        </w:pict>
      </w:r>
      <w:r>
        <w:rPr>
          <w:noProof/>
        </w:rPr>
        <w:pict>
          <v:shape id="_x0000_s1027" type="#_x0000_t75" style="position:absolute;left:0;text-align:left;margin-left:0;margin-top:-5.4pt;width:193.6pt;height:4in;z-index:251658240" o:allowincell="f" o:allowoverlap="f">
            <v:imagedata r:id="rId7" o:title=""/>
            <w10:wrap type="square"/>
            <w10:anchorlock/>
          </v:shape>
        </w:pict>
      </w:r>
      <w:r>
        <w:rPr>
          <w:noProof/>
        </w:rPr>
        <w:pict>
          <v:shape id="_x0000_s1028" type="#_x0000_t75" style="position:absolute;left:0;text-align:left;margin-left:270pt;margin-top:99pt;width:200.4pt;height:315pt;z-index:251656192;mso-position-horizontal-relative:margin;mso-position-vertical-relative:page" o:allowincell="f" o:allowoverlap="f">
            <v:imagedata r:id="rId8" o:title=""/>
            <w10:wrap type="square" anchorx="margin" anchory="page"/>
            <w10:anchorlock/>
          </v:shape>
        </w:pict>
      </w:r>
      <w:r>
        <w:rPr>
          <w:noProof/>
        </w:rPr>
        <w:pict>
          <v:shape id="_x0000_s1029" type="#_x0000_t75" style="position:absolute;left:0;text-align:left;margin-left:0;margin-top:-329.4pt;width:193.5pt;height:315pt;z-index:251657216;mso-position-horizontal-relative:margin" o:allowincell="f" o:allowoverlap="f">
            <v:imagedata r:id="rId9" o:title=""/>
            <w10:wrap type="square" anchorx="margin"/>
            <w10:anchorlock/>
          </v:shape>
        </w:pict>
      </w:r>
      <w:r>
        <w:rPr>
          <w:rFonts w:ascii="Times New Roman" w:hAnsi="Times New Roman"/>
          <w:sz w:val="24"/>
          <w:szCs w:val="24"/>
        </w:rPr>
        <w:t>Bicentennial</w:t>
      </w:r>
    </w:p>
    <w:p w:rsidR="004525B9" w:rsidRPr="006616BE" w:rsidRDefault="004525B9" w:rsidP="00933105">
      <w:pPr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Photos</w:t>
      </w:r>
    </w:p>
    <w:sectPr w:rsidR="004525B9" w:rsidRPr="006616BE" w:rsidSect="009035A7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pgNumType w:start="14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5B9" w:rsidRDefault="004525B9">
      <w:r>
        <w:separator/>
      </w:r>
    </w:p>
  </w:endnote>
  <w:endnote w:type="continuationSeparator" w:id="0">
    <w:p w:rsidR="004525B9" w:rsidRDefault="004525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5B9" w:rsidRDefault="004525B9" w:rsidP="008859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525B9" w:rsidRDefault="004525B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5B9" w:rsidRDefault="004525B9" w:rsidP="008859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149</w:t>
    </w:r>
    <w:r>
      <w:rPr>
        <w:rStyle w:val="PageNumber"/>
      </w:rPr>
      <w:fldChar w:fldCharType="end"/>
    </w:r>
  </w:p>
  <w:p w:rsidR="004525B9" w:rsidRDefault="004525B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5B9" w:rsidRDefault="004525B9">
      <w:r>
        <w:separator/>
      </w:r>
    </w:p>
  </w:footnote>
  <w:footnote w:type="continuationSeparator" w:id="0">
    <w:p w:rsidR="004525B9" w:rsidRDefault="004525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21EE"/>
    <w:rsid w:val="00003FA5"/>
    <w:rsid w:val="00136DEA"/>
    <w:rsid w:val="00364FF8"/>
    <w:rsid w:val="00370515"/>
    <w:rsid w:val="00373C4E"/>
    <w:rsid w:val="003F4D51"/>
    <w:rsid w:val="00440C6D"/>
    <w:rsid w:val="004525B9"/>
    <w:rsid w:val="00465F23"/>
    <w:rsid w:val="00546CDF"/>
    <w:rsid w:val="006336FB"/>
    <w:rsid w:val="006616BE"/>
    <w:rsid w:val="006809BB"/>
    <w:rsid w:val="006A2FB6"/>
    <w:rsid w:val="007221EE"/>
    <w:rsid w:val="00797F4F"/>
    <w:rsid w:val="00885960"/>
    <w:rsid w:val="009035A7"/>
    <w:rsid w:val="00912FC8"/>
    <w:rsid w:val="00933105"/>
    <w:rsid w:val="00B5779C"/>
    <w:rsid w:val="00C352C1"/>
    <w:rsid w:val="00CA6C68"/>
    <w:rsid w:val="00CB74F1"/>
    <w:rsid w:val="00DD658C"/>
    <w:rsid w:val="00E86FFA"/>
    <w:rsid w:val="00F041D6"/>
    <w:rsid w:val="00F745DD"/>
    <w:rsid w:val="00FB1824"/>
    <w:rsid w:val="00FD77D3"/>
    <w:rsid w:val="00FF5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79C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035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43C6"/>
  </w:style>
  <w:style w:type="character" w:styleId="PageNumber">
    <w:name w:val="page number"/>
    <w:basedOn w:val="DefaultParagraphFont"/>
    <w:uiPriority w:val="99"/>
    <w:rsid w:val="009035A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319</Words>
  <Characters>1823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132</dc:title>
  <dc:subject/>
  <dc:creator/>
  <cp:keywords/>
  <dc:description/>
  <cp:lastModifiedBy>Thomas</cp:lastModifiedBy>
  <cp:revision>3</cp:revision>
  <dcterms:created xsi:type="dcterms:W3CDTF">2015-05-21T14:45:00Z</dcterms:created>
  <dcterms:modified xsi:type="dcterms:W3CDTF">2015-05-21T14:48:00Z</dcterms:modified>
</cp:coreProperties>
</file>