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336" w:rsidRPr="00F41A98" w:rsidRDefault="00BD1336" w:rsidP="00B21074">
      <w:pPr>
        <w:spacing w:after="480"/>
        <w:jc w:val="center"/>
        <w:rPr>
          <w:rFonts w:ascii="Times New Roman" w:hAnsi="Times New Roman"/>
          <w:b/>
          <w:sz w:val="26"/>
          <w:szCs w:val="26"/>
        </w:rPr>
      </w:pPr>
      <w:smartTag w:uri="urn:schemas-microsoft-com:office:smarttags" w:element="PlaceName">
        <w:r w:rsidRPr="00F41A98">
          <w:rPr>
            <w:rFonts w:ascii="Times New Roman" w:hAnsi="Times New Roman"/>
            <w:b/>
            <w:sz w:val="26"/>
            <w:szCs w:val="26"/>
          </w:rPr>
          <w:t>Dyer</w:t>
        </w:r>
      </w:smartTag>
      <w:r w:rsidRPr="00F41A98">
        <w:rPr>
          <w:rFonts w:ascii="Times New Roman" w:hAnsi="Times New Roman"/>
          <w:b/>
          <w:sz w:val="26"/>
          <w:szCs w:val="26"/>
        </w:rPr>
        <w:t xml:space="preserve"> </w:t>
      </w:r>
      <w:smartTag w:uri="urn:schemas-microsoft-com:office:smarttags" w:element="PlaceName">
        <w:r w:rsidRPr="00F41A98">
          <w:rPr>
            <w:rFonts w:ascii="Times New Roman" w:hAnsi="Times New Roman"/>
            <w:b/>
            <w:sz w:val="26"/>
            <w:szCs w:val="26"/>
          </w:rPr>
          <w:t>Baptist</w:t>
        </w:r>
      </w:smartTag>
      <w:r w:rsidRPr="00F41A98">
        <w:rPr>
          <w:rFonts w:ascii="Times New Roman" w:hAnsi="Times New Roman"/>
          <w:b/>
          <w:sz w:val="26"/>
          <w:szCs w:val="26"/>
        </w:rPr>
        <w:t xml:space="preserve"> </w:t>
      </w:r>
      <w:smartTag w:uri="urn:schemas-microsoft-com:office:smarttags" w:element="PlaceType">
        <w:r w:rsidRPr="00F41A98">
          <w:rPr>
            <w:rFonts w:ascii="Times New Roman" w:hAnsi="Times New Roman"/>
            <w:b/>
            <w:sz w:val="26"/>
            <w:szCs w:val="26"/>
          </w:rPr>
          <w:t>Church</w:t>
        </w:r>
      </w:smartTag>
      <w:r w:rsidRPr="00F41A98">
        <w:rPr>
          <w:rFonts w:ascii="Times New Roman" w:hAnsi="Times New Roman"/>
          <w:b/>
          <w:sz w:val="26"/>
          <w:szCs w:val="26"/>
        </w:rPr>
        <w:t xml:space="preserve">, Dyer, </w:t>
      </w:r>
      <w:smartTag w:uri="urn:schemas-microsoft-com:office:smarttags" w:element="place">
        <w:smartTag w:uri="urn:schemas-microsoft-com:office:smarttags" w:element="City">
          <w:r w:rsidRPr="00F41A98">
            <w:rPr>
              <w:rFonts w:ascii="Times New Roman" w:hAnsi="Times New Roman"/>
              <w:b/>
              <w:sz w:val="26"/>
              <w:szCs w:val="26"/>
            </w:rPr>
            <w:t>Crawford County</w:t>
          </w:r>
        </w:smartTag>
        <w:r w:rsidRPr="00F41A98">
          <w:rPr>
            <w:rFonts w:ascii="Times New Roman" w:hAnsi="Times New Roman"/>
            <w:b/>
            <w:sz w:val="26"/>
            <w:szCs w:val="26"/>
          </w:rPr>
          <w:t xml:space="preserve">, </w:t>
        </w:r>
        <w:smartTag w:uri="urn:schemas-microsoft-com:office:smarttags" w:element="State">
          <w:r w:rsidRPr="00F41A98">
            <w:rPr>
              <w:rFonts w:ascii="Times New Roman" w:hAnsi="Times New Roman"/>
              <w:b/>
              <w:sz w:val="26"/>
              <w:szCs w:val="26"/>
            </w:rPr>
            <w:t>Arkansas</w:t>
          </w:r>
        </w:smartTag>
      </w:smartTag>
    </w:p>
    <w:p w:rsidR="00BD1336" w:rsidRPr="004C3258" w:rsidRDefault="00BD1336" w:rsidP="004C3258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69.85pt;height:547.2pt;z-index:251658240">
            <v:imagedata r:id="rId6" o:title=""/>
            <w10:wrap type="square"/>
            <w10:anchorlock/>
          </v:shape>
        </w:pict>
      </w:r>
    </w:p>
    <w:p w:rsidR="00BD1336" w:rsidRPr="00945F37" w:rsidRDefault="00BD1336" w:rsidP="00945F37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BD1336" w:rsidRPr="00945F37" w:rsidRDefault="00BD1336" w:rsidP="00945F37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945F37">
        <w:rPr>
          <w:rFonts w:ascii="Times New Roman" w:hAnsi="Times New Roman"/>
          <w:b/>
          <w:sz w:val="24"/>
          <w:szCs w:val="24"/>
        </w:rPr>
        <w:t>DYER BAPTIST CHURCH</w:t>
      </w:r>
    </w:p>
    <w:p w:rsidR="00BD1336" w:rsidRPr="00945F37" w:rsidRDefault="00BD1336" w:rsidP="00945F37">
      <w:pPr>
        <w:jc w:val="center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>1986</w:t>
      </w:r>
    </w:p>
    <w:p w:rsidR="00BD1336" w:rsidRPr="00945F37" w:rsidRDefault="00BD1336" w:rsidP="00945F37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>by Nita Dyer</w:t>
      </w:r>
    </w:p>
    <w:p w:rsidR="00BD1336" w:rsidRPr="00945F37" w:rsidRDefault="00BD1336" w:rsidP="00945F3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 xml:space="preserve">These events and happenings have occurred in the </w:t>
      </w:r>
      <w:smartTag w:uri="urn:schemas-microsoft-com:office:smarttags" w:element="place">
        <w:smartTag w:uri="urn:schemas-microsoft-com:office:smarttags" w:element="place">
          <w:r w:rsidRPr="00945F37">
            <w:rPr>
              <w:rFonts w:ascii="Times New Roman" w:hAnsi="Times New Roman"/>
              <w:sz w:val="24"/>
              <w:szCs w:val="24"/>
            </w:rPr>
            <w:t>Baptist</w:t>
          </w:r>
        </w:smartTag>
        <w:r w:rsidRPr="00945F37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945F37">
            <w:rPr>
              <w:rFonts w:ascii="Times New Roman" w:hAnsi="Times New Roman"/>
              <w:sz w:val="24"/>
              <w:szCs w:val="24"/>
            </w:rPr>
            <w:t>Church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in the past ten years.</w:t>
      </w:r>
    </w:p>
    <w:p w:rsidR="00BD1336" w:rsidRPr="00945F37" w:rsidRDefault="00BD1336" w:rsidP="00945F37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945F37">
        <w:rPr>
          <w:rFonts w:ascii="Times New Roman" w:hAnsi="Times New Roman"/>
          <w:b/>
          <w:sz w:val="26"/>
          <w:szCs w:val="26"/>
        </w:rPr>
        <w:t>New Baptistery</w:t>
      </w:r>
    </w:p>
    <w:p w:rsidR="00BD1336" w:rsidRPr="00945F37" w:rsidRDefault="00BD1336" w:rsidP="00945F3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>New Baptistery was built and dedicated on June 16, 1985</w:t>
      </w:r>
      <w:r>
        <w:rPr>
          <w:rFonts w:ascii="Times New Roman" w:hAnsi="Times New Roman"/>
          <w:sz w:val="24"/>
          <w:szCs w:val="24"/>
        </w:rPr>
        <w:t>,</w:t>
      </w:r>
      <w:r w:rsidRPr="00945F37">
        <w:rPr>
          <w:rFonts w:ascii="Times New Roman" w:hAnsi="Times New Roman"/>
          <w:sz w:val="24"/>
          <w:szCs w:val="24"/>
        </w:rPr>
        <w:t xml:space="preserve"> as a Memorial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to H.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Tucker, the husband of Marie James Tucker.</w:t>
      </w:r>
    </w:p>
    <w:p w:rsidR="00BD1336" w:rsidRPr="00945F37" w:rsidRDefault="00BD1336" w:rsidP="00945F3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>Marie was a daughter of Bill and Callie Patton James. She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born at Dyer and lived here until she entered college and after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she began teaching.</w:t>
      </w:r>
    </w:p>
    <w:p w:rsidR="00BD1336" w:rsidRPr="00945F37" w:rsidRDefault="00BD1336" w:rsidP="00945F3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 xml:space="preserve">The </w:t>
      </w:r>
      <w:smartTag w:uri="urn:schemas-microsoft-com:office:smarttags" w:element="place">
        <w:smartTag w:uri="urn:schemas-microsoft-com:office:smarttags" w:element="place">
          <w:r w:rsidRPr="00945F37">
            <w:rPr>
              <w:rFonts w:ascii="Times New Roman" w:hAnsi="Times New Roman"/>
              <w:sz w:val="24"/>
              <w:szCs w:val="24"/>
            </w:rPr>
            <w:t>Education</w:t>
          </w:r>
        </w:smartTag>
        <w:r w:rsidRPr="00945F37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">
          <w:r w:rsidRPr="00945F37">
            <w:rPr>
              <w:rFonts w:ascii="Times New Roman" w:hAnsi="Times New Roman"/>
              <w:sz w:val="24"/>
              <w:szCs w:val="24"/>
            </w:rPr>
            <w:t>Building</w:t>
          </w:r>
        </w:smartTag>
      </w:smartTag>
      <w:r w:rsidRPr="00945F37">
        <w:rPr>
          <w:rFonts w:ascii="Times New Roman" w:hAnsi="Times New Roman"/>
          <w:sz w:val="24"/>
          <w:szCs w:val="24"/>
        </w:rPr>
        <w:t xml:space="preserve"> was given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new face lift by giving it a coat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of paint.</w:t>
      </w:r>
    </w:p>
    <w:p w:rsidR="00BD1336" w:rsidRPr="00945F37" w:rsidRDefault="00BD1336" w:rsidP="00945F3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>The Church installed a speaker for Curley Frazier.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He is unable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F37">
        <w:rPr>
          <w:rFonts w:ascii="Times New Roman" w:hAnsi="Times New Roman"/>
          <w:sz w:val="24"/>
          <w:szCs w:val="24"/>
        </w:rPr>
        <w:t>attend Church.</w:t>
      </w:r>
    </w:p>
    <w:p w:rsidR="00BD1336" w:rsidRPr="00945F37" w:rsidRDefault="00BD1336" w:rsidP="00945F37">
      <w:pPr>
        <w:jc w:val="both"/>
        <w:rPr>
          <w:rFonts w:ascii="Times New Roman" w:hAnsi="Times New Roman"/>
          <w:b/>
          <w:sz w:val="24"/>
          <w:szCs w:val="24"/>
        </w:rPr>
      </w:pPr>
      <w:r w:rsidRPr="00945F37">
        <w:rPr>
          <w:rFonts w:ascii="Times New Roman" w:hAnsi="Times New Roman"/>
          <w:b/>
          <w:sz w:val="24"/>
          <w:szCs w:val="24"/>
        </w:rPr>
        <w:t>There have been two wedding in our Church since 1976:</w:t>
      </w:r>
    </w:p>
    <w:p w:rsidR="00BD1336" w:rsidRPr="00945F37" w:rsidRDefault="00BD1336" w:rsidP="00945F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Shelia House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>Kevin Kelton</w:t>
      </w:r>
      <w:r>
        <w:rPr>
          <w:rFonts w:ascii="Times New Roman" w:hAnsi="Times New Roman"/>
          <w:sz w:val="24"/>
          <w:szCs w:val="24"/>
        </w:rPr>
        <w:t>.</w:t>
      </w:r>
    </w:p>
    <w:p w:rsidR="00BD1336" w:rsidRPr="00945F37" w:rsidRDefault="00BD1336" w:rsidP="00945F37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 xml:space="preserve">Patricia House </w:t>
      </w:r>
      <w:r>
        <w:rPr>
          <w:rFonts w:ascii="Times New Roman" w:hAnsi="Times New Roman"/>
          <w:sz w:val="24"/>
          <w:szCs w:val="24"/>
        </w:rPr>
        <w:tab/>
        <w:t>and</w:t>
      </w: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>Gary Hall</w:t>
      </w:r>
      <w:r>
        <w:rPr>
          <w:rFonts w:ascii="Times New Roman" w:hAnsi="Times New Roman"/>
          <w:sz w:val="24"/>
          <w:szCs w:val="24"/>
        </w:rPr>
        <w:t>.</w:t>
      </w:r>
    </w:p>
    <w:p w:rsidR="00BD1336" w:rsidRPr="00945F37" w:rsidRDefault="00BD1336" w:rsidP="003911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>Our Pastor is Brother Floyd Vineyard.</w:t>
      </w:r>
    </w:p>
    <w:p w:rsidR="00BD1336" w:rsidRPr="00945F37" w:rsidRDefault="00BD1336" w:rsidP="00945F37">
      <w:pPr>
        <w:jc w:val="both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>The organist is Sue Vineyard</w:t>
      </w:r>
    </w:p>
    <w:p w:rsidR="00BD1336" w:rsidRPr="00945F37" w:rsidRDefault="00BD1336" w:rsidP="003911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F37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p</w:t>
      </w:r>
      <w:r w:rsidRPr="00945F37">
        <w:rPr>
          <w:rFonts w:ascii="Times New Roman" w:hAnsi="Times New Roman"/>
          <w:sz w:val="24"/>
          <w:szCs w:val="24"/>
        </w:rPr>
        <w:t>ianist is Jeff Swafford.</w:t>
      </w:r>
    </w:p>
    <w:p w:rsidR="00BD1336" w:rsidRPr="00391140" w:rsidRDefault="00BD1336" w:rsidP="00945F37">
      <w:pPr>
        <w:jc w:val="both"/>
        <w:rPr>
          <w:rFonts w:ascii="Times New Roman" w:hAnsi="Times New Roman"/>
          <w:b/>
          <w:sz w:val="24"/>
          <w:szCs w:val="24"/>
        </w:rPr>
      </w:pPr>
      <w:r w:rsidRPr="00391140">
        <w:rPr>
          <w:rFonts w:ascii="Times New Roman" w:hAnsi="Times New Roman"/>
          <w:b/>
          <w:sz w:val="24"/>
          <w:szCs w:val="24"/>
        </w:rPr>
        <w:t>Deaths have been:</w:t>
      </w:r>
    </w:p>
    <w:p w:rsidR="00BD1336" w:rsidRPr="00945F37" w:rsidRDefault="00BD1336" w:rsidP="00945F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>Callie Patton James</w:t>
      </w:r>
    </w:p>
    <w:p w:rsidR="00BD1336" w:rsidRPr="00945F37" w:rsidRDefault="00BD1336" w:rsidP="00391140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smartTag w:uri="urn:schemas-microsoft-com:office:smarttags" w:element="place">
        <w:r w:rsidRPr="00945F37">
          <w:rPr>
            <w:rFonts w:ascii="Times New Roman" w:hAnsi="Times New Roman"/>
            <w:sz w:val="24"/>
            <w:szCs w:val="24"/>
          </w:rPr>
          <w:t>Carson</w:t>
        </w:r>
      </w:smartTag>
      <w:r w:rsidRPr="00945F37">
        <w:rPr>
          <w:rFonts w:ascii="Times New Roman" w:hAnsi="Times New Roman"/>
          <w:sz w:val="24"/>
          <w:szCs w:val="24"/>
        </w:rPr>
        <w:t xml:space="preserve"> Morse</w:t>
      </w:r>
    </w:p>
    <w:p w:rsidR="00BD1336" w:rsidRPr="00391140" w:rsidRDefault="00BD1336" w:rsidP="00945F37">
      <w:pPr>
        <w:jc w:val="both"/>
        <w:rPr>
          <w:rFonts w:ascii="Times New Roman" w:hAnsi="Times New Roman"/>
          <w:b/>
          <w:sz w:val="24"/>
          <w:szCs w:val="24"/>
        </w:rPr>
      </w:pPr>
      <w:r w:rsidRPr="00391140">
        <w:rPr>
          <w:rFonts w:ascii="Times New Roman" w:hAnsi="Times New Roman"/>
          <w:b/>
          <w:sz w:val="24"/>
          <w:szCs w:val="24"/>
        </w:rPr>
        <w:t>We have purchased these:</w:t>
      </w:r>
    </w:p>
    <w:p w:rsidR="00BD1336" w:rsidRPr="00945F37" w:rsidRDefault="00BD1336" w:rsidP="00945F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>New Cook Stove</w:t>
      </w:r>
    </w:p>
    <w:p w:rsidR="00BD1336" w:rsidRPr="00945F37" w:rsidRDefault="00BD1336" w:rsidP="00391140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>Microwave Oven</w:t>
      </w:r>
    </w:p>
    <w:p w:rsidR="00BD1336" w:rsidRPr="00391140" w:rsidRDefault="00BD1336" w:rsidP="00945F37">
      <w:pPr>
        <w:jc w:val="both"/>
        <w:rPr>
          <w:rFonts w:ascii="Times New Roman" w:hAnsi="Times New Roman"/>
          <w:b/>
          <w:sz w:val="24"/>
          <w:szCs w:val="24"/>
        </w:rPr>
      </w:pPr>
      <w:r w:rsidRPr="00391140">
        <w:rPr>
          <w:rFonts w:ascii="Times New Roman" w:hAnsi="Times New Roman"/>
          <w:b/>
          <w:sz w:val="24"/>
          <w:szCs w:val="24"/>
        </w:rPr>
        <w:t>In the Pastor's study:</w:t>
      </w:r>
    </w:p>
    <w:p w:rsidR="00BD1336" w:rsidRPr="00945F37" w:rsidRDefault="00BD1336" w:rsidP="00945F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>Desk and Chair</w:t>
      </w:r>
    </w:p>
    <w:p w:rsidR="00BD1336" w:rsidRPr="00945F37" w:rsidRDefault="00BD1336" w:rsidP="00945F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>One Easy Chair</w:t>
      </w:r>
    </w:p>
    <w:p w:rsidR="00BD1336" w:rsidRPr="00945F37" w:rsidRDefault="00BD1336" w:rsidP="00391140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45F37">
        <w:rPr>
          <w:rFonts w:ascii="Times New Roman" w:hAnsi="Times New Roman"/>
          <w:sz w:val="24"/>
          <w:szCs w:val="24"/>
        </w:rPr>
        <w:t>Installed a telephone</w:t>
      </w:r>
    </w:p>
    <w:p w:rsidR="00BD1336" w:rsidRPr="00945F37" w:rsidRDefault="00BD1336" w:rsidP="00945F37">
      <w:pPr>
        <w:jc w:val="both"/>
        <w:rPr>
          <w:rFonts w:ascii="Times New Roman" w:hAnsi="Times New Roman"/>
          <w:sz w:val="24"/>
          <w:szCs w:val="24"/>
        </w:rPr>
      </w:pPr>
    </w:p>
    <w:sectPr w:rsidR="00BD1336" w:rsidRPr="00945F37" w:rsidSect="00F41A98">
      <w:footerReference w:type="even" r:id="rId7"/>
      <w:footerReference w:type="default" r:id="rId8"/>
      <w:pgSz w:w="12240" w:h="15840"/>
      <w:pgMar w:top="1440" w:right="1440" w:bottom="1440" w:left="1440" w:header="720" w:footer="720" w:gutter="0"/>
      <w:pgNumType w:start="14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336" w:rsidRDefault="00BD1336">
      <w:r>
        <w:separator/>
      </w:r>
    </w:p>
  </w:endnote>
  <w:endnote w:type="continuationSeparator" w:id="0">
    <w:p w:rsidR="00BD1336" w:rsidRDefault="00BD13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336" w:rsidRDefault="00BD1336" w:rsidP="00EA43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1336" w:rsidRDefault="00BD133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336" w:rsidRDefault="00BD1336" w:rsidP="00EA43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146</w:t>
    </w:r>
    <w:r>
      <w:rPr>
        <w:rStyle w:val="PageNumber"/>
      </w:rPr>
      <w:fldChar w:fldCharType="end"/>
    </w:r>
  </w:p>
  <w:p w:rsidR="00BD1336" w:rsidRDefault="00BD13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336" w:rsidRDefault="00BD1336">
      <w:r>
        <w:separator/>
      </w:r>
    </w:p>
  </w:footnote>
  <w:footnote w:type="continuationSeparator" w:id="0">
    <w:p w:rsidR="00BD1336" w:rsidRDefault="00BD13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B1D"/>
    <w:rsid w:val="002C0FFE"/>
    <w:rsid w:val="00391140"/>
    <w:rsid w:val="004C3258"/>
    <w:rsid w:val="006355D5"/>
    <w:rsid w:val="006D5714"/>
    <w:rsid w:val="007D1B1D"/>
    <w:rsid w:val="00945F37"/>
    <w:rsid w:val="00B21074"/>
    <w:rsid w:val="00BD1336"/>
    <w:rsid w:val="00BD390B"/>
    <w:rsid w:val="00C57C5A"/>
    <w:rsid w:val="00EA43BC"/>
    <w:rsid w:val="00EC1F34"/>
    <w:rsid w:val="00F41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F3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41A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3E4A"/>
  </w:style>
  <w:style w:type="character" w:styleId="PageNumber">
    <w:name w:val="page number"/>
    <w:basedOn w:val="DefaultParagraphFont"/>
    <w:uiPriority w:val="99"/>
    <w:rsid w:val="00F41A9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154</Words>
  <Characters>884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130</dc:title>
  <dc:subject/>
  <dc:creator/>
  <cp:keywords/>
  <dc:description/>
  <cp:lastModifiedBy>Thomas</cp:lastModifiedBy>
  <cp:revision>3</cp:revision>
  <dcterms:created xsi:type="dcterms:W3CDTF">2015-05-21T14:42:00Z</dcterms:created>
  <dcterms:modified xsi:type="dcterms:W3CDTF">2015-05-21T14:44:00Z</dcterms:modified>
</cp:coreProperties>
</file>