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4E3" w:rsidRPr="0009181B" w:rsidRDefault="003404E3" w:rsidP="0028795F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25.2pt;width:444pt;height:583.2pt;z-index:251659264;mso-position-horizontal:center">
            <v:imagedata r:id="rId6" o:title=""/>
            <w10:wrap type="square"/>
            <w10:anchorlock/>
          </v:shape>
        </w:pict>
      </w:r>
      <w:r w:rsidRPr="0009181B">
        <w:rPr>
          <w:rFonts w:ascii="Times New Roman" w:hAnsi="Times New Roman"/>
          <w:b/>
          <w:sz w:val="24"/>
          <w:szCs w:val="24"/>
        </w:rPr>
        <w:t>Map of Dyer Streets</w:t>
      </w:r>
    </w:p>
    <w:p w:rsidR="003404E3" w:rsidRDefault="003404E3" w:rsidP="0028795F">
      <w:pPr>
        <w:spacing w:after="120"/>
        <w:jc w:val="center"/>
        <w:rPr>
          <w:rFonts w:ascii="Times New Roman" w:hAnsi="Times New Roman"/>
          <w:sz w:val="24"/>
          <w:szCs w:val="24"/>
        </w:rPr>
      </w:pPr>
    </w:p>
    <w:p w:rsidR="003404E3" w:rsidRDefault="003404E3" w:rsidP="003405A4">
      <w:pPr>
        <w:spacing w:after="2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09181B">
        <w:rPr>
          <w:rFonts w:ascii="Times New Roman" w:hAnsi="Times New Roman"/>
          <w:b/>
          <w:sz w:val="24"/>
          <w:szCs w:val="24"/>
        </w:rPr>
        <w:t>Map of Dyer Streets</w:t>
      </w:r>
    </w:p>
    <w:p w:rsidR="003404E3" w:rsidRPr="003405A4" w:rsidRDefault="003404E3" w:rsidP="0028795F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0;margin-top:1.2pt;width:448.8pt;height:585pt;z-index:251658240;mso-position-horizontal:center">
            <v:imagedata r:id="rId7" o:title=""/>
            <w10:wrap type="square"/>
            <w10:anchorlock/>
          </v:shape>
        </w:pict>
      </w:r>
    </w:p>
    <w:p w:rsidR="003404E3" w:rsidRDefault="003404E3" w:rsidP="0028795F">
      <w:pPr>
        <w:spacing w:after="120"/>
        <w:jc w:val="center"/>
        <w:rPr>
          <w:rFonts w:ascii="Times New Roman" w:hAnsi="Times New Roman"/>
          <w:sz w:val="24"/>
          <w:szCs w:val="24"/>
        </w:rPr>
      </w:pPr>
    </w:p>
    <w:p w:rsidR="003404E3" w:rsidRDefault="003404E3" w:rsidP="00B80ACA">
      <w:pPr>
        <w:spacing w:after="240"/>
        <w:jc w:val="both"/>
        <w:rPr>
          <w:rFonts w:ascii="Times New Roman" w:hAnsi="Times New Roman"/>
          <w:b/>
          <w:sz w:val="24"/>
          <w:szCs w:val="24"/>
        </w:rPr>
      </w:pPr>
      <w:r w:rsidRPr="0009181B">
        <w:rPr>
          <w:rFonts w:ascii="Times New Roman" w:hAnsi="Times New Roman"/>
          <w:b/>
          <w:sz w:val="24"/>
          <w:szCs w:val="24"/>
        </w:rPr>
        <w:t>Map of Dyer Streets</w:t>
      </w:r>
    </w:p>
    <w:p w:rsidR="003404E3" w:rsidRPr="00B80ACA" w:rsidRDefault="003404E3" w:rsidP="0028795F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028" type="#_x0000_t75" style="position:absolute;left:0;text-align:left;margin-left:0;margin-top:0;width:450.8pt;height:554.4pt;z-index:251657216;mso-position-horizontal:center">
            <v:imagedata r:id="rId8" o:title=""/>
            <w10:wrap type="square"/>
            <w10:anchorlock/>
          </v:shape>
        </w:pict>
      </w:r>
    </w:p>
    <w:p w:rsidR="003404E3" w:rsidRDefault="003404E3" w:rsidP="003445BA">
      <w:pPr>
        <w:spacing w:after="120"/>
        <w:jc w:val="center"/>
        <w:rPr>
          <w:rFonts w:ascii="Times New Roman" w:hAnsi="Times New Roman"/>
          <w:sz w:val="24"/>
          <w:szCs w:val="24"/>
        </w:rPr>
      </w:pPr>
    </w:p>
    <w:p w:rsidR="003404E3" w:rsidRDefault="003404E3" w:rsidP="003445BA">
      <w:pPr>
        <w:spacing w:after="2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3445BA">
        <w:rPr>
          <w:rFonts w:ascii="Times New Roman" w:hAnsi="Times New Roman"/>
          <w:b/>
          <w:sz w:val="24"/>
          <w:szCs w:val="24"/>
        </w:rPr>
        <w:t xml:space="preserve">Early 1900s map of </w:t>
      </w:r>
      <w:smartTag w:uri="urn:schemas-microsoft-com:office:smarttags" w:element="address">
        <w:smartTag w:uri="urn:schemas-microsoft-com:office:smarttags" w:element="Street">
          <w:r>
            <w:rPr>
              <w:rFonts w:ascii="Times New Roman" w:hAnsi="Times New Roman"/>
              <w:b/>
              <w:sz w:val="24"/>
              <w:szCs w:val="24"/>
            </w:rPr>
            <w:t>Washington Street</w:t>
          </w:r>
        </w:smartTag>
      </w:smartTag>
      <w:r>
        <w:rPr>
          <w:rFonts w:ascii="Times New Roman" w:hAnsi="Times New Roman"/>
          <w:b/>
          <w:sz w:val="24"/>
          <w:szCs w:val="24"/>
        </w:rPr>
        <w:t xml:space="preserve"> as remembered by Thomas W. Moss</w:t>
      </w:r>
    </w:p>
    <w:p w:rsidR="003404E3" w:rsidRPr="007319DD" w:rsidRDefault="003404E3" w:rsidP="003445BA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0;margin-top:0;width:444pt;height:566.4pt;z-index:251656192;mso-position-horizontal:center">
            <v:imagedata r:id="rId9" o:title=""/>
            <w10:wrap type="square"/>
            <w10:anchorlock/>
          </v:shape>
        </w:pict>
      </w:r>
    </w:p>
    <w:p w:rsidR="003404E3" w:rsidRPr="0009181B" w:rsidRDefault="003404E3" w:rsidP="0028795F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</w:p>
    <w:sectPr w:rsidR="003404E3" w:rsidRPr="0009181B" w:rsidSect="00070993"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pgNumType w:start="4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04E3" w:rsidRDefault="003404E3">
      <w:r>
        <w:separator/>
      </w:r>
    </w:p>
  </w:endnote>
  <w:endnote w:type="continuationSeparator" w:id="0">
    <w:p w:rsidR="003404E3" w:rsidRDefault="003404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4E3" w:rsidRDefault="003404E3" w:rsidP="006659E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404E3" w:rsidRDefault="003404E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4E3" w:rsidRDefault="003404E3" w:rsidP="006659E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45</w:t>
    </w:r>
    <w:r>
      <w:rPr>
        <w:rStyle w:val="PageNumber"/>
      </w:rPr>
      <w:fldChar w:fldCharType="end"/>
    </w:r>
  </w:p>
  <w:p w:rsidR="003404E3" w:rsidRDefault="003404E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04E3" w:rsidRDefault="003404E3">
      <w:r>
        <w:separator/>
      </w:r>
    </w:p>
  </w:footnote>
  <w:footnote w:type="continuationSeparator" w:id="0">
    <w:p w:rsidR="003404E3" w:rsidRDefault="003404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3"/>
    <w:rsid w:val="00070993"/>
    <w:rsid w:val="0009181B"/>
    <w:rsid w:val="001B7F33"/>
    <w:rsid w:val="002653A5"/>
    <w:rsid w:val="0028795F"/>
    <w:rsid w:val="003404E3"/>
    <w:rsid w:val="003405A4"/>
    <w:rsid w:val="003445BA"/>
    <w:rsid w:val="00370D09"/>
    <w:rsid w:val="00620861"/>
    <w:rsid w:val="006659E0"/>
    <w:rsid w:val="007319DD"/>
    <w:rsid w:val="007C4234"/>
    <w:rsid w:val="00B80ACA"/>
    <w:rsid w:val="00C544C3"/>
    <w:rsid w:val="00E42AEC"/>
    <w:rsid w:val="00E7528B"/>
    <w:rsid w:val="00F45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4C3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709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3FE8"/>
  </w:style>
  <w:style w:type="character" w:styleId="PageNumber">
    <w:name w:val="page number"/>
    <w:basedOn w:val="DefaultParagraphFont"/>
    <w:uiPriority w:val="99"/>
    <w:rsid w:val="0007099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4</Pages>
  <Words>21</Words>
  <Characters>121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38</dc:title>
  <dc:subject/>
  <dc:creator/>
  <cp:keywords/>
  <dc:description/>
  <cp:lastModifiedBy>Thomas</cp:lastModifiedBy>
  <cp:revision>3</cp:revision>
  <dcterms:created xsi:type="dcterms:W3CDTF">2015-05-20T15:39:00Z</dcterms:created>
  <dcterms:modified xsi:type="dcterms:W3CDTF">2015-05-20T15:45:00Z</dcterms:modified>
</cp:coreProperties>
</file>